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9EE1" w14:textId="0274B7A4" w:rsidR="009F59B9" w:rsidRDefault="0037030A" w:rsidP="00A22D5C">
      <w:pPr>
        <w:rPr>
          <w:rFonts w:ascii="Aptos SemiBold" w:hAnsi="Aptos SemiBold" w:cs="Aharoni"/>
          <w:color w:val="C00000"/>
          <w:sz w:val="44"/>
          <w:szCs w:val="44"/>
        </w:rPr>
      </w:pPr>
      <w:r w:rsidRPr="007D1E45">
        <w:rPr>
          <w:rFonts w:ascii="Aptos SemiBold" w:hAnsi="Aptos SemiBold" w:cs="Quire Sans"/>
          <w:noProof/>
          <w:color w:val="C00000"/>
        </w:rPr>
        <mc:AlternateContent>
          <mc:Choice Requires="wps">
            <w:drawing>
              <wp:anchor distT="45720" distB="45720" distL="114300" distR="114300" simplePos="0" relativeHeight="251658269" behindDoc="0" locked="0" layoutInCell="1" allowOverlap="1" wp14:anchorId="1968B2F6" wp14:editId="31DFE6A6">
                <wp:simplePos x="0" y="0"/>
                <wp:positionH relativeFrom="page">
                  <wp:posOffset>2561590</wp:posOffset>
                </wp:positionH>
                <wp:positionV relativeFrom="paragraph">
                  <wp:posOffset>1367155</wp:posOffset>
                </wp:positionV>
                <wp:extent cx="2847975" cy="1404620"/>
                <wp:effectExtent l="0" t="0" r="0" b="3175"/>
                <wp:wrapSquare wrapText="bothSides"/>
                <wp:docPr id="296651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404620"/>
                        </a:xfrm>
                        <a:prstGeom prst="rect">
                          <a:avLst/>
                        </a:prstGeom>
                        <a:noFill/>
                        <a:ln w="9525">
                          <a:noFill/>
                          <a:miter lim="800000"/>
                          <a:headEnd/>
                          <a:tailEnd/>
                        </a:ln>
                      </wps:spPr>
                      <wps:txbx>
                        <w:txbxContent>
                          <w:p w14:paraId="1F921F5C" w14:textId="440186A0" w:rsidR="007D1E45" w:rsidRDefault="004C7F4B" w:rsidP="007D1E45">
                            <w:pPr>
                              <w:jc w:val="center"/>
                              <w:rPr>
                                <w:rFonts w:ascii="Aptos SemiBold" w:hAnsi="Aptos SemiBold" w:cs="Quire Sans"/>
                                <w:color w:val="C00000"/>
                                <w:sz w:val="44"/>
                                <w:szCs w:val="44"/>
                              </w:rPr>
                            </w:pPr>
                            <w:r>
                              <w:rPr>
                                <w:rFonts w:ascii="Aptos SemiBold" w:hAnsi="Aptos SemiBold" w:cs="Quire Sans"/>
                                <w:color w:val="C00000"/>
                                <w:sz w:val="44"/>
                                <w:szCs w:val="44"/>
                              </w:rPr>
                              <w:t>A</w:t>
                            </w:r>
                            <w:r w:rsidR="008B5A42">
                              <w:rPr>
                                <w:rFonts w:ascii="Aptos SemiBold" w:hAnsi="Aptos SemiBold" w:cs="Quire Sans"/>
                                <w:color w:val="C00000"/>
                                <w:sz w:val="44"/>
                                <w:szCs w:val="44"/>
                              </w:rPr>
                              <w:t>pril</w:t>
                            </w:r>
                            <w:r w:rsidR="00897884">
                              <w:rPr>
                                <w:rFonts w:ascii="Aptos SemiBold" w:hAnsi="Aptos SemiBold" w:cs="Quire Sans"/>
                                <w:color w:val="C00000"/>
                                <w:sz w:val="44"/>
                                <w:szCs w:val="44"/>
                              </w:rPr>
                              <w:t xml:space="preserve"> </w:t>
                            </w:r>
                            <w:r w:rsidR="007D1E45" w:rsidRPr="003C38A2">
                              <w:rPr>
                                <w:rFonts w:ascii="Aptos SemiBold" w:hAnsi="Aptos SemiBold" w:cs="Quire Sans"/>
                                <w:color w:val="C00000"/>
                                <w:sz w:val="44"/>
                                <w:szCs w:val="44"/>
                              </w:rPr>
                              <w:t>202</w:t>
                            </w:r>
                            <w:r w:rsidR="00947D43">
                              <w:rPr>
                                <w:rFonts w:ascii="Aptos SemiBold" w:hAnsi="Aptos SemiBold" w:cs="Quire Sans"/>
                                <w:color w:val="C00000"/>
                                <w:sz w:val="44"/>
                                <w:szCs w:val="44"/>
                              </w:rPr>
                              <w:t>5</w:t>
                            </w:r>
                          </w:p>
                          <w:p w14:paraId="520BD755" w14:textId="59CB5C8C" w:rsidR="007D1E45" w:rsidRDefault="007D1E4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68B2F6" id="_x0000_t202" coordsize="21600,21600" o:spt="202" path="m,l,21600r21600,l21600,xe">
                <v:stroke joinstyle="miter"/>
                <v:path gradientshapeok="t" o:connecttype="rect"/>
              </v:shapetype>
              <v:shape id="Text Box 2" o:spid="_x0000_s1026" type="#_x0000_t202" style="position:absolute;margin-left:201.7pt;margin-top:107.65pt;width:224.25pt;height:110.6pt;z-index:251658269;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" filled="f" stroked="f">
                <v:textbox style="mso-fit-shape-to-text:t">
                  <w:txbxContent>
                    <w:p w14:paraId="1F921F5C" w14:textId="440186A0" w:rsidR="007D1E45" w:rsidRDefault="004C7F4B" w:rsidP="007D1E45">
                      <w:pPr>
                        <w:jc w:val="center"/>
                        <w:rPr>
                          <w:rFonts w:ascii="Aptos SemiBold" w:hAnsi="Aptos SemiBold" w:cs="Quire Sans"/>
                          <w:color w:val="C00000"/>
                          <w:sz w:val="44"/>
                          <w:szCs w:val="44"/>
                        </w:rPr>
                      </w:pPr>
                      <w:r>
                        <w:rPr>
                          <w:rFonts w:ascii="Aptos SemiBold" w:hAnsi="Aptos SemiBold" w:cs="Quire Sans"/>
                          <w:color w:val="C00000"/>
                          <w:sz w:val="44"/>
                          <w:szCs w:val="44"/>
                        </w:rPr>
                        <w:t>A</w:t>
                      </w:r>
                      <w:r w:rsidR="008B5A42">
                        <w:rPr>
                          <w:rFonts w:ascii="Aptos SemiBold" w:hAnsi="Aptos SemiBold" w:cs="Quire Sans"/>
                          <w:color w:val="C00000"/>
                          <w:sz w:val="44"/>
                          <w:szCs w:val="44"/>
                        </w:rPr>
                        <w:t>pril</w:t>
                      </w:r>
                      <w:r w:rsidR="00897884">
                        <w:rPr>
                          <w:rFonts w:ascii="Aptos SemiBold" w:hAnsi="Aptos SemiBold" w:cs="Quire Sans"/>
                          <w:color w:val="C00000"/>
                          <w:sz w:val="44"/>
                          <w:szCs w:val="44"/>
                        </w:rPr>
                        <w:t xml:space="preserve"> </w:t>
                      </w:r>
                      <w:r w:rsidR="007D1E45" w:rsidRPr="003C38A2">
                        <w:rPr>
                          <w:rFonts w:ascii="Aptos SemiBold" w:hAnsi="Aptos SemiBold" w:cs="Quire Sans"/>
                          <w:color w:val="C00000"/>
                          <w:sz w:val="44"/>
                          <w:szCs w:val="44"/>
                        </w:rPr>
                        <w:t>202</w:t>
                      </w:r>
                      <w:r w:rsidR="00947D43">
                        <w:rPr>
                          <w:rFonts w:ascii="Aptos SemiBold" w:hAnsi="Aptos SemiBold" w:cs="Quire Sans"/>
                          <w:color w:val="C00000"/>
                          <w:sz w:val="44"/>
                          <w:szCs w:val="44"/>
                        </w:rPr>
                        <w:t>5</w:t>
                      </w:r>
                    </w:p>
                    <w:p w14:paraId="520BD755" w14:textId="59CB5C8C" w:rsidR="007D1E45" w:rsidRDefault="007D1E45"/>
                  </w:txbxContent>
                </v:textbox>
                <w10:wrap type="square" anchorx="page"/>
              </v:shape>
            </w:pict>
          </mc:Fallback>
        </mc:AlternateContent>
      </w:r>
      <w:r w:rsidR="001E4312" w:rsidRPr="00D74913">
        <w:rPr>
          <w:rFonts w:ascii="Aptos SemiBold" w:hAnsi="Aptos SemiBold" w:cs="Aharoni"/>
          <w:noProof/>
          <w:color w:val="C00000"/>
          <w:sz w:val="44"/>
          <w:szCs w:val="44"/>
        </w:rPr>
        <mc:AlternateContent>
          <mc:Choice Requires="wps">
            <w:drawing>
              <wp:anchor distT="45720" distB="45720" distL="114300" distR="114300" simplePos="0" relativeHeight="251658245" behindDoc="0" locked="0" layoutInCell="1" allowOverlap="1" wp14:anchorId="37F9F8CB" wp14:editId="58BEB964">
                <wp:simplePos x="0" y="0"/>
                <wp:positionH relativeFrom="page">
                  <wp:align>center</wp:align>
                </wp:positionH>
                <wp:positionV relativeFrom="page">
                  <wp:posOffset>361950</wp:posOffset>
                </wp:positionV>
                <wp:extent cx="4648200" cy="4724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472440"/>
                        </a:xfrm>
                        <a:prstGeom prst="rect">
                          <a:avLst/>
                        </a:prstGeom>
                        <a:noFill/>
                        <a:ln w="9525">
                          <a:noFill/>
                          <a:miter lim="800000"/>
                          <a:headEnd/>
                          <a:tailEnd/>
                        </a:ln>
                      </wps:spPr>
                      <wps:txbx>
                        <w:txbxContent>
                          <w:p w14:paraId="4A7BE75C" w14:textId="719C2B7C" w:rsidR="00D74913" w:rsidRPr="003C38A2" w:rsidRDefault="00092F1D" w:rsidP="0081783C">
                            <w:pPr>
                              <w:jc w:val="center"/>
                              <w:rPr>
                                <w:rFonts w:ascii="Quire Sans" w:hAnsi="Quire Sans" w:cs="Quire Sans"/>
                                <w:b/>
                                <w:bCs/>
                                <w:color w:val="FFFFFF" w:themeColor="background1"/>
                                <w:sz w:val="48"/>
                                <w:szCs w:val="48"/>
                              </w:rPr>
                            </w:pPr>
                            <w:r w:rsidRPr="003C38A2">
                              <w:rPr>
                                <w:rFonts w:ascii="Quire Sans" w:hAnsi="Quire Sans" w:cs="Quire Sans"/>
                                <w:b/>
                                <w:bCs/>
                                <w:color w:val="FFFFFF" w:themeColor="background1"/>
                                <w:sz w:val="48"/>
                                <w:szCs w:val="48"/>
                              </w:rPr>
                              <w:t>Burstow Park School Newsletter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F9F8CB" id="_x0000_s1027" type="#_x0000_t202" style="position:absolute;margin-left:0;margin-top:28.5pt;width:366pt;height:37.2pt;z-index:251658245;visibility:visible;mso-wrap-style:square;mso-width-percent:0;mso-height-percent:200;mso-wrap-distance-left:9pt;mso-wrap-distance-top:3.6pt;mso-wrap-distance-right:9pt;mso-wrap-distance-bottom:3.6pt;mso-position-horizontal:center;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" filled="f" stroked="f">
                <v:textbox style="mso-fit-shape-to-text:t">
                  <w:txbxContent>
                    <w:p w14:paraId="4A7BE75C" w14:textId="719C2B7C" w:rsidR="00D74913" w:rsidRPr="003C38A2" w:rsidRDefault="00092F1D" w:rsidP="0081783C">
                      <w:pPr>
                        <w:jc w:val="center"/>
                        <w:rPr>
                          <w:rFonts w:ascii="Quire Sans" w:hAnsi="Quire Sans" w:cs="Quire Sans"/>
                          <w:b/>
                          <w:bCs/>
                          <w:color w:val="FFFFFF" w:themeColor="background1"/>
                          <w:sz w:val="48"/>
                          <w:szCs w:val="48"/>
                        </w:rPr>
                      </w:pPr>
                      <w:r w:rsidRPr="003C38A2">
                        <w:rPr>
                          <w:rFonts w:ascii="Quire Sans" w:hAnsi="Quire Sans" w:cs="Quire Sans"/>
                          <w:b/>
                          <w:bCs/>
                          <w:color w:val="FFFFFF" w:themeColor="background1"/>
                          <w:sz w:val="48"/>
                          <w:szCs w:val="48"/>
                        </w:rPr>
                        <w:t>Burstow Park School Newsletter</w:t>
                      </w:r>
                    </w:p>
                  </w:txbxContent>
                </v:textbox>
                <w10:wrap type="square" anchorx="page" anchory="page"/>
              </v:shape>
            </w:pict>
          </mc:Fallback>
        </mc:AlternateContent>
      </w:r>
      <w:r w:rsidR="00A029B6">
        <w:rPr>
          <w:rFonts w:ascii="Aptos SemiBold" w:hAnsi="Aptos SemiBold" w:cs="Quire Sans"/>
          <w:noProof/>
          <w:color w:val="C00000"/>
          <w:sz w:val="44"/>
          <w:szCs w:val="44"/>
        </w:rPr>
        <w:drawing>
          <wp:anchor distT="0" distB="0" distL="114300" distR="114300" simplePos="0" relativeHeight="251658268" behindDoc="1" locked="0" layoutInCell="1" allowOverlap="1" wp14:anchorId="6151AA4C" wp14:editId="52646D69">
            <wp:simplePos x="0" y="0"/>
            <wp:positionH relativeFrom="column">
              <wp:posOffset>963930</wp:posOffset>
            </wp:positionH>
            <wp:positionV relativeFrom="paragraph">
              <wp:posOffset>2319655</wp:posOffset>
            </wp:positionV>
            <wp:extent cx="4543425" cy="6815455"/>
            <wp:effectExtent l="247650" t="190500" r="257175" b="213995"/>
            <wp:wrapTight wrapText="bothSides">
              <wp:wrapPolygon edited="0">
                <wp:start x="-272" y="-604"/>
                <wp:lineTo x="-1177" y="-483"/>
                <wp:lineTo x="-1177" y="21252"/>
                <wp:lineTo x="-906" y="21795"/>
                <wp:lineTo x="-91" y="22097"/>
                <wp:lineTo x="0" y="22218"/>
                <wp:lineTo x="21645" y="22218"/>
                <wp:lineTo x="21736" y="22097"/>
                <wp:lineTo x="22460" y="21795"/>
                <wp:lineTo x="22732" y="20829"/>
                <wp:lineTo x="22732" y="483"/>
                <wp:lineTo x="22008" y="-423"/>
                <wp:lineTo x="21917" y="-604"/>
                <wp:lineTo x="-272" y="-604"/>
              </wp:wrapPolygon>
            </wp:wrapTight>
            <wp:docPr id="668329014" name="Picture 5" descr="A path leading to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329014" name="Picture 5" descr="A path leading to a building&#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43425" cy="681545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sidR="00D74913">
        <w:rPr>
          <w:rFonts w:ascii="Aptos SemiBold" w:hAnsi="Aptos SemiBold" w:cs="Aharoni"/>
          <w:noProof/>
          <w:color w:val="C00000"/>
          <w:sz w:val="44"/>
          <w:szCs w:val="44"/>
        </w:rPr>
        <w:drawing>
          <wp:anchor distT="0" distB="0" distL="114300" distR="114300" simplePos="0" relativeHeight="251658244" behindDoc="1" locked="0" layoutInCell="1" allowOverlap="1" wp14:anchorId="4C38E0E5" wp14:editId="75873F29">
            <wp:simplePos x="0" y="0"/>
            <wp:positionH relativeFrom="page">
              <wp:posOffset>352425</wp:posOffset>
            </wp:positionH>
            <wp:positionV relativeFrom="page">
              <wp:posOffset>371475</wp:posOffset>
            </wp:positionV>
            <wp:extent cx="6848475" cy="2164080"/>
            <wp:effectExtent l="0" t="0" r="9525" b="7620"/>
            <wp:wrapTight wrapText="bothSides">
              <wp:wrapPolygon edited="0">
                <wp:start x="21600" y="21600"/>
                <wp:lineTo x="21600" y="114"/>
                <wp:lineTo x="30" y="114"/>
                <wp:lineTo x="30" y="21600"/>
                <wp:lineTo x="21600" y="21600"/>
              </wp:wrapPolygon>
            </wp:wrapTight>
            <wp:docPr id="2069921780" name="Picture 2" descr="A red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921780" name="Picture 2" descr="A red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6848475" cy="2164080"/>
                    </a:xfrm>
                    <a:prstGeom prst="rect">
                      <a:avLst/>
                    </a:prstGeom>
                  </pic:spPr>
                </pic:pic>
              </a:graphicData>
            </a:graphic>
            <wp14:sizeRelH relativeFrom="margin">
              <wp14:pctWidth>0</wp14:pctWidth>
            </wp14:sizeRelH>
            <wp14:sizeRelV relativeFrom="margin">
              <wp14:pctHeight>0</wp14:pctHeight>
            </wp14:sizeRelV>
          </wp:anchor>
        </w:drawing>
      </w:r>
    </w:p>
    <w:p w14:paraId="79F5FD06" w14:textId="42B8BF75" w:rsidR="00450D65" w:rsidRPr="00450D65" w:rsidRDefault="00450D65" w:rsidP="00450D65">
      <w:pPr>
        <w:rPr>
          <w:rFonts w:ascii="Aptos SemiBold" w:hAnsi="Aptos SemiBold" w:cs="Quire Sans"/>
          <w:color w:val="C00000"/>
        </w:rPr>
      </w:pPr>
    </w:p>
    <w:p w14:paraId="42520844" w14:textId="18E562C8" w:rsidR="00450D65" w:rsidRDefault="00450D65" w:rsidP="00A81D99">
      <w:pPr>
        <w:jc w:val="center"/>
        <w:rPr>
          <w:rFonts w:ascii="Aptos SemiBold" w:hAnsi="Aptos SemiBold" w:cs="Quire Sans"/>
          <w:color w:val="C00000"/>
          <w:sz w:val="44"/>
          <w:szCs w:val="44"/>
        </w:rPr>
      </w:pPr>
    </w:p>
    <w:p w14:paraId="423E9932" w14:textId="100F4A28" w:rsidR="00F00707" w:rsidRDefault="00F00707" w:rsidP="00A81D99">
      <w:pPr>
        <w:jc w:val="center"/>
        <w:rPr>
          <w:rFonts w:ascii="Aptos SemiBold" w:hAnsi="Aptos SemiBold" w:cs="Quire Sans"/>
          <w:color w:val="C00000"/>
          <w:sz w:val="44"/>
          <w:szCs w:val="44"/>
        </w:rPr>
      </w:pPr>
    </w:p>
    <w:p w14:paraId="5776B2B7" w14:textId="2DCA3EDC" w:rsidR="00F00707" w:rsidRDefault="00F00707" w:rsidP="00A81D99">
      <w:pPr>
        <w:jc w:val="center"/>
        <w:rPr>
          <w:rFonts w:ascii="Aptos SemiBold" w:hAnsi="Aptos SemiBold" w:cs="Quire Sans"/>
          <w:color w:val="C00000"/>
          <w:sz w:val="44"/>
          <w:szCs w:val="44"/>
        </w:rPr>
      </w:pPr>
    </w:p>
    <w:p w14:paraId="10F371DC" w14:textId="77777777" w:rsidR="00F00707" w:rsidRDefault="00F00707" w:rsidP="00A81D99">
      <w:pPr>
        <w:jc w:val="center"/>
        <w:rPr>
          <w:rFonts w:ascii="Aptos SemiBold" w:hAnsi="Aptos SemiBold" w:cs="Quire Sans"/>
          <w:color w:val="C00000"/>
          <w:sz w:val="44"/>
          <w:szCs w:val="44"/>
        </w:rPr>
      </w:pPr>
    </w:p>
    <w:p w14:paraId="1908055A" w14:textId="608FEA9A" w:rsidR="00F00707" w:rsidRDefault="00F00707" w:rsidP="00A81D99">
      <w:pPr>
        <w:jc w:val="center"/>
        <w:rPr>
          <w:rFonts w:ascii="Aptos SemiBold" w:hAnsi="Aptos SemiBold" w:cs="Quire Sans"/>
          <w:color w:val="C00000"/>
          <w:sz w:val="44"/>
          <w:szCs w:val="44"/>
        </w:rPr>
      </w:pPr>
    </w:p>
    <w:p w14:paraId="27546865" w14:textId="77777777" w:rsidR="00F00707" w:rsidRDefault="00F00707" w:rsidP="00A81D99">
      <w:pPr>
        <w:jc w:val="center"/>
        <w:rPr>
          <w:rFonts w:ascii="Aptos SemiBold" w:hAnsi="Aptos SemiBold" w:cs="Quire Sans"/>
          <w:color w:val="C00000"/>
          <w:sz w:val="44"/>
          <w:szCs w:val="44"/>
        </w:rPr>
      </w:pPr>
    </w:p>
    <w:p w14:paraId="64E6F0E8" w14:textId="77777777" w:rsidR="00F00707" w:rsidRDefault="00F00707" w:rsidP="00A81D99">
      <w:pPr>
        <w:jc w:val="center"/>
        <w:rPr>
          <w:rFonts w:ascii="Aptos SemiBold" w:hAnsi="Aptos SemiBold" w:cs="Quire Sans"/>
          <w:color w:val="C00000"/>
          <w:sz w:val="44"/>
          <w:szCs w:val="44"/>
        </w:rPr>
      </w:pPr>
    </w:p>
    <w:p w14:paraId="563A4296" w14:textId="77777777" w:rsidR="00F00707" w:rsidRDefault="00F00707" w:rsidP="00A81D99">
      <w:pPr>
        <w:jc w:val="center"/>
        <w:rPr>
          <w:rFonts w:ascii="Aptos SemiBold" w:hAnsi="Aptos SemiBold" w:cs="Quire Sans"/>
          <w:color w:val="C00000"/>
          <w:sz w:val="44"/>
          <w:szCs w:val="44"/>
        </w:rPr>
      </w:pPr>
    </w:p>
    <w:p w14:paraId="2C238A6E" w14:textId="26A337CD" w:rsidR="00F00707" w:rsidRDefault="00F00707" w:rsidP="00A81D99">
      <w:pPr>
        <w:jc w:val="center"/>
        <w:rPr>
          <w:rFonts w:ascii="Aptos SemiBold" w:hAnsi="Aptos SemiBold" w:cs="Quire Sans"/>
          <w:color w:val="C00000"/>
          <w:sz w:val="44"/>
          <w:szCs w:val="44"/>
        </w:rPr>
      </w:pPr>
    </w:p>
    <w:p w14:paraId="26247439" w14:textId="77777777" w:rsidR="00F00707" w:rsidRDefault="00F00707" w:rsidP="00A81D99">
      <w:pPr>
        <w:jc w:val="center"/>
        <w:rPr>
          <w:rFonts w:ascii="Aptos SemiBold" w:hAnsi="Aptos SemiBold" w:cs="Quire Sans"/>
          <w:color w:val="C00000"/>
          <w:sz w:val="44"/>
          <w:szCs w:val="44"/>
        </w:rPr>
      </w:pPr>
    </w:p>
    <w:p w14:paraId="01C6B0CD" w14:textId="77777777" w:rsidR="00F00707" w:rsidRDefault="00F00707" w:rsidP="00A81D99">
      <w:pPr>
        <w:jc w:val="center"/>
        <w:rPr>
          <w:rFonts w:ascii="Aptos SemiBold" w:hAnsi="Aptos SemiBold" w:cs="Quire Sans"/>
          <w:color w:val="C00000"/>
          <w:sz w:val="44"/>
          <w:szCs w:val="44"/>
        </w:rPr>
      </w:pPr>
    </w:p>
    <w:p w14:paraId="510E47D9" w14:textId="77777777" w:rsidR="00F00707" w:rsidRDefault="00F00707" w:rsidP="00A81D99">
      <w:pPr>
        <w:jc w:val="center"/>
        <w:rPr>
          <w:rFonts w:ascii="Aptos SemiBold" w:hAnsi="Aptos SemiBold" w:cs="Quire Sans"/>
          <w:color w:val="C00000"/>
          <w:sz w:val="44"/>
          <w:szCs w:val="44"/>
        </w:rPr>
      </w:pPr>
    </w:p>
    <w:p w14:paraId="5E44DC82" w14:textId="77777777" w:rsidR="00F00707" w:rsidRDefault="00F00707" w:rsidP="00A81D99">
      <w:pPr>
        <w:jc w:val="center"/>
        <w:rPr>
          <w:rFonts w:ascii="Aptos SemiBold" w:hAnsi="Aptos SemiBold" w:cs="Quire Sans"/>
          <w:color w:val="C00000"/>
          <w:sz w:val="44"/>
          <w:szCs w:val="44"/>
        </w:rPr>
      </w:pPr>
    </w:p>
    <w:p w14:paraId="4380FCF9" w14:textId="77777777" w:rsidR="00F00707" w:rsidRDefault="00F00707" w:rsidP="00A81D99">
      <w:pPr>
        <w:jc w:val="center"/>
        <w:rPr>
          <w:rFonts w:ascii="Aptos SemiBold" w:hAnsi="Aptos SemiBold" w:cs="Quire Sans"/>
          <w:color w:val="C00000"/>
          <w:sz w:val="44"/>
          <w:szCs w:val="44"/>
        </w:rPr>
      </w:pPr>
    </w:p>
    <w:p w14:paraId="2DDF27C6" w14:textId="77777777" w:rsidR="00F00707" w:rsidRDefault="00F00707" w:rsidP="00A81D99">
      <w:pPr>
        <w:jc w:val="center"/>
        <w:rPr>
          <w:rFonts w:ascii="Aptos SemiBold" w:hAnsi="Aptos SemiBold" w:cs="Quire Sans"/>
          <w:color w:val="C00000"/>
          <w:sz w:val="44"/>
          <w:szCs w:val="44"/>
        </w:rPr>
      </w:pPr>
    </w:p>
    <w:p w14:paraId="23110D22" w14:textId="77777777" w:rsidR="00F00707" w:rsidRDefault="00F00707" w:rsidP="00A81D99">
      <w:pPr>
        <w:jc w:val="center"/>
        <w:rPr>
          <w:rFonts w:ascii="Aptos SemiBold" w:hAnsi="Aptos SemiBold" w:cs="Quire Sans"/>
          <w:color w:val="C00000"/>
          <w:sz w:val="44"/>
          <w:szCs w:val="44"/>
        </w:rPr>
      </w:pPr>
    </w:p>
    <w:p w14:paraId="696ACC09" w14:textId="77777777" w:rsidR="00F00707" w:rsidRDefault="00F00707" w:rsidP="00A81D99">
      <w:pPr>
        <w:jc w:val="center"/>
        <w:rPr>
          <w:rFonts w:ascii="Aptos SemiBold" w:hAnsi="Aptos SemiBold" w:cs="Quire Sans"/>
          <w:color w:val="C00000"/>
          <w:sz w:val="44"/>
          <w:szCs w:val="44"/>
        </w:rPr>
      </w:pPr>
    </w:p>
    <w:p w14:paraId="4917DEE0" w14:textId="777E3354" w:rsidR="008F3BD0" w:rsidRDefault="008F3BD0" w:rsidP="00A81D99">
      <w:pPr>
        <w:jc w:val="center"/>
        <w:rPr>
          <w:rFonts w:ascii="Aptos SemiBold" w:hAnsi="Aptos SemiBold" w:cs="Aharoni"/>
          <w:color w:val="C00000"/>
          <w:sz w:val="44"/>
          <w:szCs w:val="44"/>
        </w:rPr>
      </w:pPr>
    </w:p>
    <w:p w14:paraId="70198301" w14:textId="49A76C15" w:rsidR="007C4160" w:rsidRDefault="008F3BD0" w:rsidP="00A81D99">
      <w:pPr>
        <w:jc w:val="center"/>
        <w:rPr>
          <w:rFonts w:ascii="Aptos SemiBold" w:hAnsi="Aptos SemiBold" w:cs="Aharoni"/>
          <w:color w:val="C00000"/>
          <w:sz w:val="44"/>
          <w:szCs w:val="44"/>
        </w:rPr>
      </w:pPr>
      <w:r>
        <w:rPr>
          <w:noProof/>
        </w:rPr>
        <w:drawing>
          <wp:anchor distT="0" distB="0" distL="114300" distR="114300" simplePos="0" relativeHeight="251666432" behindDoc="1" locked="0" layoutInCell="1" allowOverlap="1" wp14:anchorId="7C26B026" wp14:editId="51742DB9">
            <wp:simplePos x="0" y="0"/>
            <wp:positionH relativeFrom="column">
              <wp:posOffset>5766435</wp:posOffset>
            </wp:positionH>
            <wp:positionV relativeFrom="page">
              <wp:posOffset>418465</wp:posOffset>
            </wp:positionV>
            <wp:extent cx="807720" cy="801370"/>
            <wp:effectExtent l="0" t="0" r="0" b="0"/>
            <wp:wrapTight wrapText="bothSides">
              <wp:wrapPolygon edited="0">
                <wp:start x="15283" y="0"/>
                <wp:lineTo x="6623" y="513"/>
                <wp:lineTo x="1528" y="3594"/>
                <wp:lineTo x="1528" y="13864"/>
                <wp:lineTo x="5094" y="16945"/>
                <wp:lineTo x="0" y="17458"/>
                <wp:lineTo x="0" y="21052"/>
                <wp:lineTo x="20887" y="21052"/>
                <wp:lineTo x="20887" y="17458"/>
                <wp:lineTo x="17321" y="12837"/>
                <wp:lineTo x="16811" y="8729"/>
                <wp:lineTo x="18849" y="6675"/>
                <wp:lineTo x="19358" y="1540"/>
                <wp:lineTo x="17830" y="0"/>
                <wp:lineTo x="15283" y="0"/>
              </wp:wrapPolygon>
            </wp:wrapTight>
            <wp:docPr id="192" name="Picture 1" descr="A tree with birds flying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55353" name="Picture 1" descr="A tree with birds flying in the sk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7720" cy="801370"/>
                    </a:xfrm>
                    <a:prstGeom prst="rect">
                      <a:avLst/>
                    </a:prstGeom>
                    <a:noFill/>
                  </pic:spPr>
                </pic:pic>
              </a:graphicData>
            </a:graphic>
            <wp14:sizeRelH relativeFrom="margin">
              <wp14:pctWidth>0</wp14:pctWidth>
            </wp14:sizeRelH>
            <wp14:sizeRelV relativeFrom="margin">
              <wp14:pctHeight>0</wp14:pctHeight>
            </wp14:sizeRelV>
          </wp:anchor>
        </w:drawing>
      </w:r>
    </w:p>
    <w:p w14:paraId="3A5C863B" w14:textId="64B16C00" w:rsidR="000342D6" w:rsidRPr="00430D30" w:rsidRDefault="008B5A42" w:rsidP="009324D2">
      <w:pPr>
        <w:rPr>
          <w:rFonts w:ascii="Aptos SemiBold" w:hAnsi="Aptos SemiBold"/>
          <w:color w:val="808080" w:themeColor="background1" w:themeShade="80"/>
          <w:sz w:val="36"/>
          <w:szCs w:val="36"/>
        </w:rPr>
      </w:pPr>
      <w:r>
        <w:rPr>
          <w:rFonts w:ascii="Aptos SemiBold" w:hAnsi="Aptos SemiBold"/>
          <w:color w:val="808080" w:themeColor="background1" w:themeShade="80"/>
          <w:sz w:val="36"/>
          <w:szCs w:val="36"/>
        </w:rPr>
        <w:t>Message</w:t>
      </w:r>
      <w:r w:rsidR="000342D6" w:rsidRPr="00430D30">
        <w:rPr>
          <w:rFonts w:ascii="Aptos SemiBold" w:hAnsi="Aptos SemiBold"/>
          <w:color w:val="808080" w:themeColor="background1" w:themeShade="80"/>
          <w:sz w:val="36"/>
          <w:szCs w:val="36"/>
        </w:rPr>
        <w:t xml:space="preserve"> from the Head Teacher</w:t>
      </w:r>
    </w:p>
    <w:p w14:paraId="5E7C0F2A" w14:textId="513DDD61" w:rsidR="00E00834" w:rsidRDefault="00E00834" w:rsidP="009324D2"/>
    <w:p w14:paraId="4EE038C9" w14:textId="4D62AE53" w:rsidR="008F3BD0" w:rsidRPr="008F3BD0" w:rsidRDefault="0031084F" w:rsidP="008F3BD0">
      <w:pPr>
        <w:rPr>
          <w14:shadow w14:blurRad="63500" w14:dist="50800" w14:dir="13500000" w14:sx="0" w14:sy="0" w14:kx="0" w14:ky="0" w14:algn="none">
            <w14:srgbClr w14:val="000000">
              <w14:alpha w14:val="50000"/>
            </w14:srgbClr>
          </w14:shadow>
        </w:rPr>
      </w:pPr>
      <w:r>
        <w:rPr>
          <w:noProof/>
        </w:rPr>
        <w:drawing>
          <wp:anchor distT="0" distB="0" distL="114300" distR="114300" simplePos="0" relativeHeight="251671552" behindDoc="0" locked="0" layoutInCell="1" allowOverlap="1" wp14:anchorId="7C62D4FE" wp14:editId="29189AD6">
            <wp:simplePos x="0" y="0"/>
            <wp:positionH relativeFrom="margin">
              <wp:posOffset>78740</wp:posOffset>
            </wp:positionH>
            <wp:positionV relativeFrom="paragraph">
              <wp:posOffset>10160</wp:posOffset>
            </wp:positionV>
            <wp:extent cx="781050" cy="781050"/>
            <wp:effectExtent l="0" t="0" r="0" b="0"/>
            <wp:wrapSquare wrapText="bothSides"/>
            <wp:docPr id="1826012981" name="Picture 10" descr="A blue square with a white letter 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012981" name="Picture 10" descr="A blue square with a white letter f&#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3BD0" w:rsidRPr="008F3BD0">
        <w:rPr>
          <w:b/>
          <w:bCs/>
          <w:lang w:val="en-US"/>
          <w14:shadow w14:blurRad="63500" w14:dist="50800" w14:dir="13500000" w14:sx="0" w14:sy="0" w14:kx="0" w14:ky="0" w14:algn="none">
            <w14:srgbClr w14:val="000000">
              <w14:alpha w14:val="50000"/>
            </w14:srgbClr>
          </w14:shadow>
        </w:rPr>
        <w:t>Have you ‘Liked’ our Facebook page yet?!</w:t>
      </w:r>
    </w:p>
    <w:p w14:paraId="0AEF4553" w14:textId="48B13F3F" w:rsidR="008F3BD0" w:rsidRPr="008F3BD0" w:rsidRDefault="008F3BD0" w:rsidP="008F3BD0">
      <w:pPr>
        <w:rPr>
          <w14:shadow w14:blurRad="63500" w14:dist="50800" w14:dir="13500000" w14:sx="0" w14:sy="0" w14:kx="0" w14:ky="0" w14:algn="none">
            <w14:srgbClr w14:val="000000">
              <w14:alpha w14:val="50000"/>
            </w14:srgbClr>
          </w14:shadow>
        </w:rPr>
      </w:pPr>
      <w:r w:rsidRPr="008F3BD0">
        <w:rPr>
          <w:b/>
          <w:bCs/>
          <w:lang w:val="en-US"/>
          <w14:shadow w14:blurRad="63500" w14:dist="50800" w14:dir="13500000" w14:sx="0" w14:sy="0" w14:kx="0" w14:ky="0" w14:algn="none">
            <w14:srgbClr w14:val="000000">
              <w14:alpha w14:val="50000"/>
            </w14:srgbClr>
          </w14:shadow>
        </w:rPr>
        <w:t xml:space="preserve">Each week, we post updates about what is going on in school that day / week.  It’s a great way to find out about </w:t>
      </w:r>
      <w:r w:rsidR="0031084F" w:rsidRPr="008F3BD0">
        <w:rPr>
          <w:b/>
          <w:bCs/>
          <w:lang w:val="en-US"/>
          <w14:shadow w14:blurRad="63500" w14:dist="50800" w14:dir="13500000" w14:sx="0" w14:sy="0" w14:kx="0" w14:ky="0" w14:algn="none">
            <w14:srgbClr w14:val="000000">
              <w14:alpha w14:val="50000"/>
            </w14:srgbClr>
          </w14:shadow>
        </w:rPr>
        <w:t>school life</w:t>
      </w:r>
      <w:r w:rsidRPr="008F3BD0">
        <w:rPr>
          <w:b/>
          <w:bCs/>
          <w:lang w:val="en-US"/>
          <w14:shadow w14:blurRad="63500" w14:dist="50800" w14:dir="13500000" w14:sx="0" w14:sy="0" w14:kx="0" w14:ky="0" w14:algn="none">
            <w14:srgbClr w14:val="000000">
              <w14:alpha w14:val="50000"/>
            </w14:srgbClr>
          </w14:shadow>
        </w:rPr>
        <w:t xml:space="preserve">, </w:t>
      </w:r>
      <w:proofErr w:type="gramStart"/>
      <w:r w:rsidRPr="008F3BD0">
        <w:rPr>
          <w:b/>
          <w:bCs/>
          <w:lang w:val="en-US"/>
          <w14:shadow w14:blurRad="63500" w14:dist="50800" w14:dir="13500000" w14:sx="0" w14:sy="0" w14:kx="0" w14:ky="0" w14:algn="none">
            <w14:srgbClr w14:val="000000">
              <w14:alpha w14:val="50000"/>
            </w14:srgbClr>
          </w14:shadow>
        </w:rPr>
        <w:t>and also</w:t>
      </w:r>
      <w:proofErr w:type="gramEnd"/>
      <w:r w:rsidRPr="008F3BD0">
        <w:rPr>
          <w:b/>
          <w:bCs/>
          <w:lang w:val="en-US"/>
          <w14:shadow w14:blurRad="63500" w14:dist="50800" w14:dir="13500000" w14:sx="0" w14:sy="0" w14:kx="0" w14:ky="0" w14:algn="none">
            <w14:srgbClr w14:val="000000">
              <w14:alpha w14:val="50000"/>
            </w14:srgbClr>
          </w14:shadow>
        </w:rPr>
        <w:t xml:space="preserve"> for ad hoc reminders. If you would like to give us a follow, find us </w:t>
      </w:r>
      <w:hyperlink r:id="rId14" w:history="1">
        <w:r w:rsidR="00077075" w:rsidRPr="00077075">
          <w:rPr>
            <w:rStyle w:val="Hyperlink"/>
            <w:b/>
            <w:bCs/>
            <w:lang w:val="en-US"/>
            <w14:shadow w14:blurRad="63500" w14:dist="50800" w14:dir="13500000" w14:sx="0" w14:sy="0" w14:kx="0" w14:ky="0" w14:algn="none">
              <w14:srgbClr w14:val="000000">
                <w14:alpha w14:val="50000"/>
              </w14:srgbClr>
            </w14:shadow>
          </w:rPr>
          <w:t>here</w:t>
        </w:r>
      </w:hyperlink>
      <w:r w:rsidR="00077075">
        <w:rPr>
          <w:b/>
          <w:bCs/>
          <w:lang w:val="en-US"/>
          <w14:shadow w14:blurRad="63500" w14:dist="50800" w14:dir="13500000" w14:sx="0" w14:sy="0" w14:kx="0" w14:ky="0" w14:algn="none">
            <w14:srgbClr w14:val="000000">
              <w14:alpha w14:val="50000"/>
            </w14:srgbClr>
          </w14:shadow>
        </w:rPr>
        <w:t>!</w:t>
      </w:r>
    </w:p>
    <w:p w14:paraId="18432D83" w14:textId="2484D54D" w:rsidR="008F3BD0" w:rsidRPr="008F3BD0" w:rsidRDefault="008F3BD0" w:rsidP="008F3BD0">
      <w:pPr>
        <w:rPr>
          <w14:shadow w14:blurRad="63500" w14:dist="50800" w14:dir="13500000" w14:sx="0" w14:sy="0" w14:kx="0" w14:ky="0" w14:algn="none">
            <w14:srgbClr w14:val="000000">
              <w14:alpha w14:val="50000"/>
            </w14:srgbClr>
          </w14:shadow>
        </w:rPr>
      </w:pPr>
    </w:p>
    <w:p w14:paraId="6435C272" w14:textId="77777777" w:rsidR="008F3BD0" w:rsidRPr="008F3BD0" w:rsidRDefault="008F3BD0" w:rsidP="008F3BD0">
      <w:pPr>
        <w:rPr>
          <w14:shadow w14:blurRad="63500" w14:dist="50800" w14:dir="13500000" w14:sx="0" w14:sy="0" w14:kx="0" w14:ky="0" w14:algn="none">
            <w14:srgbClr w14:val="000000">
              <w14:alpha w14:val="50000"/>
            </w14:srgbClr>
          </w14:shadow>
        </w:rPr>
      </w:pPr>
      <w:r w:rsidRPr="008F3BD0">
        <w:rPr>
          <w:lang w:val="en-US"/>
          <w14:shadow w14:blurRad="63500" w14:dist="50800" w14:dir="13500000" w14:sx="0" w14:sy="0" w14:kx="0" w14:ky="0" w14:algn="none">
            <w14:srgbClr w14:val="000000">
              <w14:alpha w14:val="50000"/>
            </w14:srgbClr>
          </w14:shadow>
        </w:rPr>
        <w:t> </w:t>
      </w:r>
    </w:p>
    <w:p w14:paraId="4E82F9FE" w14:textId="1932C400" w:rsidR="00CB3B65" w:rsidRPr="004337E2" w:rsidRDefault="00CB3B65" w:rsidP="009324D2">
      <w:pPr>
        <w:rPr>
          <w14:shadow w14:blurRad="63500" w14:dist="50800" w14:dir="13500000" w14:sx="0" w14:sy="0" w14:kx="0" w14:ky="0" w14:algn="none">
            <w14:srgbClr w14:val="000000">
              <w14:alpha w14:val="50000"/>
            </w14:srgbClr>
          </w14:shadow>
        </w:rPr>
      </w:pPr>
    </w:p>
    <w:p w14:paraId="022BB409" w14:textId="2C78114D" w:rsidR="006538CB" w:rsidRPr="008B5A42" w:rsidRDefault="008B5A42" w:rsidP="009324D2">
      <w:pPr>
        <w:rPr>
          <w:rFonts w:ascii="Arial" w:hAnsi="Arial" w:cs="Arial"/>
        </w:rPr>
      </w:pPr>
      <w:r>
        <w:t xml:space="preserve">   </w:t>
      </w:r>
    </w:p>
    <w:p w14:paraId="5DE45FBD" w14:textId="4420B225" w:rsidR="008B5A42" w:rsidRDefault="008B5A42" w:rsidP="009324D2">
      <w:r>
        <w:rPr>
          <w:noProof/>
        </w:rPr>
        <mc:AlternateContent>
          <mc:Choice Requires="wps">
            <w:drawing>
              <wp:anchor distT="0" distB="0" distL="114300" distR="114300" simplePos="0" relativeHeight="251652096" behindDoc="0" locked="0" layoutInCell="1" allowOverlap="1" wp14:anchorId="2414A2D5" wp14:editId="4DB776C0">
                <wp:simplePos x="0" y="0"/>
                <wp:positionH relativeFrom="margin">
                  <wp:align>left</wp:align>
                </wp:positionH>
                <wp:positionV relativeFrom="paragraph">
                  <wp:posOffset>38100</wp:posOffset>
                </wp:positionV>
                <wp:extent cx="6527800" cy="4562475"/>
                <wp:effectExtent l="0" t="0" r="6350" b="9525"/>
                <wp:wrapNone/>
                <wp:docPr id="41" name="Text Box 41"/>
                <wp:cNvGraphicFramePr/>
                <a:graphic xmlns:a="http://schemas.openxmlformats.org/drawingml/2006/main">
                  <a:graphicData uri="http://schemas.microsoft.com/office/word/2010/wordprocessingShape">
                    <wps:wsp>
                      <wps:cNvSpPr txBox="1"/>
                      <wps:spPr>
                        <a:xfrm>
                          <a:off x="0" y="0"/>
                          <a:ext cx="6527800" cy="4562475"/>
                        </a:xfrm>
                        <a:prstGeom prst="rect">
                          <a:avLst/>
                        </a:prstGeom>
                        <a:solidFill>
                          <a:schemeClr val="lt1"/>
                        </a:solidFill>
                        <a:ln w="6350">
                          <a:noFill/>
                        </a:ln>
                      </wps:spPr>
                      <wps:txbx>
                        <w:txbxContent>
                          <w:p w14:paraId="21CBCC02" w14:textId="3624935F" w:rsidR="007E023D" w:rsidRPr="007E023D" w:rsidRDefault="008F3BD0" w:rsidP="007E023D">
                            <w:pPr>
                              <w:rPr>
                                <w:rFonts w:ascii="Arial" w:eastAsia="Times New Roman" w:hAnsi="Arial" w:cs="Arial"/>
                                <w:kern w:val="0"/>
                                <w:lang w:eastAsia="en-GB"/>
                                <w14:ligatures w14:val="none"/>
                              </w:rPr>
                            </w:pPr>
                            <w:r w:rsidRPr="008B5A42">
                              <w:rPr>
                                <w:rFonts w:ascii="Arial" w:hAnsi="Arial" w:cs="Arial"/>
                              </w:rPr>
                              <w:t>Dear Parents, Carers a</w:t>
                            </w:r>
                            <w:r>
                              <w:rPr>
                                <w:rFonts w:ascii="Arial" w:hAnsi="Arial" w:cs="Arial"/>
                              </w:rPr>
                              <w:t>n</w:t>
                            </w:r>
                            <w:r w:rsidRPr="008B5A42">
                              <w:rPr>
                                <w:rFonts w:ascii="Arial" w:hAnsi="Arial" w:cs="Arial"/>
                              </w:rPr>
                              <w:t xml:space="preserve">d Friends of Burstow Park </w:t>
                            </w:r>
                            <w:r w:rsidRPr="008B5A42">
                              <w:rPr>
                                <w:rFonts w:ascii="Arial" w:hAnsi="Arial" w:cs="Arial"/>
                              </w:rPr>
                              <w:t>School,</w:t>
                            </w:r>
                            <w:r>
                              <w:rPr>
                                <w:rFonts w:ascii="Arial" w:hAnsi="Arial" w:cs="Arial"/>
                              </w:rPr>
                              <w:t xml:space="preserve"> </w:t>
                            </w:r>
                            <w:r w:rsidRPr="007E023D">
                              <w:rPr>
                                <w:rFonts w:ascii="Arial" w:eastAsia="Times New Roman" w:hAnsi="Arial" w:cs="Arial"/>
                                <w:kern w:val="0"/>
                                <w:lang w:eastAsia="en-GB"/>
                                <w14:ligatures w14:val="none"/>
                              </w:rPr>
                              <w:t>as</w:t>
                            </w:r>
                            <w:r w:rsidR="007E023D" w:rsidRPr="007E023D">
                              <w:rPr>
                                <w:rFonts w:ascii="Arial" w:eastAsia="Times New Roman" w:hAnsi="Arial" w:cs="Arial"/>
                                <w:kern w:val="0"/>
                                <w:lang w:eastAsia="en-GB"/>
                                <w14:ligatures w14:val="none"/>
                              </w:rPr>
                              <w:t xml:space="preserve"> the 2025 Spring Term comes to an end, we can reflect on a term where we have </w:t>
                            </w:r>
                            <w:proofErr w:type="gramStart"/>
                            <w:r w:rsidR="007E023D" w:rsidRPr="007E023D">
                              <w:rPr>
                                <w:rFonts w:ascii="Arial" w:eastAsia="Times New Roman" w:hAnsi="Arial" w:cs="Arial"/>
                                <w:kern w:val="0"/>
                                <w:lang w:eastAsia="en-GB"/>
                                <w14:ligatures w14:val="none"/>
                              </w:rPr>
                              <w:t xml:space="preserve">had </w:t>
                            </w:r>
                            <w:r w:rsidR="00656320">
                              <w:rPr>
                                <w:rFonts w:ascii="Arial" w:eastAsia="Times New Roman" w:hAnsi="Arial" w:cs="Arial"/>
                                <w:kern w:val="0"/>
                                <w:lang w:eastAsia="en-GB"/>
                                <w14:ligatures w14:val="none"/>
                              </w:rPr>
                              <w:t xml:space="preserve"> many</w:t>
                            </w:r>
                            <w:proofErr w:type="gramEnd"/>
                            <w:r w:rsidR="00656320">
                              <w:rPr>
                                <w:rFonts w:ascii="Arial" w:eastAsia="Times New Roman" w:hAnsi="Arial" w:cs="Arial"/>
                                <w:kern w:val="0"/>
                                <w:lang w:eastAsia="en-GB"/>
                                <w14:ligatures w14:val="none"/>
                              </w:rPr>
                              <w:t xml:space="preserve"> </w:t>
                            </w:r>
                            <w:r w:rsidR="007E023D" w:rsidRPr="007E023D">
                              <w:rPr>
                                <w:rFonts w:ascii="Arial" w:eastAsia="Times New Roman" w:hAnsi="Arial" w:cs="Arial"/>
                                <w:kern w:val="0"/>
                                <w:lang w:eastAsia="en-GB"/>
                                <w14:ligatures w14:val="none"/>
                              </w:rPr>
                              <w:t>successful transitions of new studen</w:t>
                            </w:r>
                            <w:r w:rsidR="00656320">
                              <w:rPr>
                                <w:rFonts w:ascii="Arial" w:eastAsia="Times New Roman" w:hAnsi="Arial" w:cs="Arial"/>
                                <w:kern w:val="0"/>
                                <w:lang w:eastAsia="en-GB"/>
                                <w14:ligatures w14:val="none"/>
                              </w:rPr>
                              <w:t xml:space="preserve">ts, as well as numerous </w:t>
                            </w:r>
                            <w:proofErr w:type="gramStart"/>
                            <w:r w:rsidR="00656320">
                              <w:rPr>
                                <w:rFonts w:ascii="Arial" w:eastAsia="Times New Roman" w:hAnsi="Arial" w:cs="Arial"/>
                                <w:kern w:val="0"/>
                                <w:lang w:eastAsia="en-GB"/>
                                <w14:ligatures w14:val="none"/>
                              </w:rPr>
                              <w:t>success</w:t>
                            </w:r>
                            <w:proofErr w:type="gramEnd"/>
                            <w:r w:rsidR="00656320">
                              <w:rPr>
                                <w:rFonts w:ascii="Arial" w:eastAsia="Times New Roman" w:hAnsi="Arial" w:cs="Arial"/>
                                <w:kern w:val="0"/>
                                <w:lang w:eastAsia="en-GB"/>
                                <w14:ligatures w14:val="none"/>
                              </w:rPr>
                              <w:t xml:space="preserve"> of existing students.  We have had our highest number of students from our Blended Learning Centre move across to main school, and we have welcomed new students into both our sites</w:t>
                            </w:r>
                            <w:r w:rsidR="00750764">
                              <w:rPr>
                                <w:rFonts w:ascii="Arial" w:eastAsia="Times New Roman" w:hAnsi="Arial" w:cs="Arial"/>
                                <w:kern w:val="0"/>
                                <w:lang w:eastAsia="en-GB"/>
                                <w14:ligatures w14:val="none"/>
                              </w:rPr>
                              <w:t>.</w:t>
                            </w:r>
                            <w:r w:rsidR="007E023D" w:rsidRPr="007E023D">
                              <w:rPr>
                                <w:rFonts w:ascii="Arial" w:eastAsia="Times New Roman" w:hAnsi="Arial" w:cs="Arial"/>
                                <w:kern w:val="0"/>
                                <w:lang w:eastAsia="en-GB"/>
                                <w14:ligatures w14:val="none"/>
                              </w:rPr>
                              <w:t>  </w:t>
                            </w:r>
                          </w:p>
                          <w:p w14:paraId="1C3F706F" w14:textId="77777777" w:rsidR="007E023D" w:rsidRPr="007E023D" w:rsidRDefault="007E023D" w:rsidP="007E023D">
                            <w:pPr>
                              <w:rPr>
                                <w:rFonts w:ascii="Arial" w:eastAsia="Times New Roman" w:hAnsi="Arial" w:cs="Arial"/>
                                <w:kern w:val="0"/>
                                <w:lang w:eastAsia="en-GB"/>
                                <w14:ligatures w14:val="none"/>
                              </w:rPr>
                            </w:pPr>
                          </w:p>
                          <w:p w14:paraId="7EE9B482" w14:textId="79A71BF6" w:rsidR="007E023D" w:rsidRDefault="007E023D" w:rsidP="007E023D">
                            <w:pPr>
                              <w:rPr>
                                <w:rFonts w:ascii="Arial" w:eastAsia="Times New Roman" w:hAnsi="Arial" w:cs="Arial"/>
                                <w:kern w:val="0"/>
                                <w:lang w:eastAsia="en-GB"/>
                                <w14:ligatures w14:val="none"/>
                              </w:rPr>
                            </w:pPr>
                            <w:r w:rsidRPr="007E023D">
                              <w:rPr>
                                <w:rFonts w:ascii="Arial" w:eastAsia="Times New Roman" w:hAnsi="Arial" w:cs="Arial"/>
                                <w:kern w:val="0"/>
                                <w:lang w:eastAsia="en-GB"/>
                                <w14:ligatures w14:val="none"/>
                              </w:rPr>
                              <w:t xml:space="preserve">This term </w:t>
                            </w:r>
                            <w:r w:rsidR="00750764">
                              <w:rPr>
                                <w:rFonts w:ascii="Arial" w:eastAsia="Times New Roman" w:hAnsi="Arial" w:cs="Arial"/>
                                <w:kern w:val="0"/>
                                <w:lang w:eastAsia="en-GB"/>
                                <w14:ligatures w14:val="none"/>
                              </w:rPr>
                              <w:t>saw some timetable changes</w:t>
                            </w:r>
                            <w:r w:rsidR="003E32F3">
                              <w:rPr>
                                <w:rFonts w:ascii="Arial" w:eastAsia="Times New Roman" w:hAnsi="Arial" w:cs="Arial"/>
                                <w:kern w:val="0"/>
                                <w:lang w:eastAsia="en-GB"/>
                                <w14:ligatures w14:val="none"/>
                              </w:rPr>
                              <w:t xml:space="preserve">, primarily with an adjustment to our tutor times in the morning and afternoon sessions.  Morning tutor time has been extended to allow for </w:t>
                            </w:r>
                            <w:r w:rsidR="008528BD">
                              <w:rPr>
                                <w:rFonts w:ascii="Arial" w:eastAsia="Times New Roman" w:hAnsi="Arial" w:cs="Arial"/>
                                <w:kern w:val="0"/>
                                <w:lang w:eastAsia="en-GB"/>
                                <w14:ligatures w14:val="none"/>
                              </w:rPr>
                              <w:t>additional support for all students as they transition into their school day</w:t>
                            </w:r>
                            <w:r w:rsidR="00A06428">
                              <w:rPr>
                                <w:rFonts w:ascii="Arial" w:eastAsia="Times New Roman" w:hAnsi="Arial" w:cs="Arial"/>
                                <w:kern w:val="0"/>
                                <w:lang w:eastAsia="en-GB"/>
                                <w14:ligatures w14:val="none"/>
                              </w:rPr>
                              <w:t xml:space="preserve"> – enabling them to</w:t>
                            </w:r>
                            <w:r w:rsidR="008528BD">
                              <w:rPr>
                                <w:rFonts w:ascii="Arial" w:eastAsia="Times New Roman" w:hAnsi="Arial" w:cs="Arial"/>
                                <w:kern w:val="0"/>
                                <w:lang w:eastAsia="en-GB"/>
                                <w14:ligatures w14:val="none"/>
                              </w:rPr>
                              <w:t xml:space="preserve"> be fully </w:t>
                            </w:r>
                            <w:r w:rsidR="00A06428">
                              <w:rPr>
                                <w:rFonts w:ascii="Arial" w:eastAsia="Times New Roman" w:hAnsi="Arial" w:cs="Arial"/>
                                <w:kern w:val="0"/>
                                <w:lang w:eastAsia="en-GB"/>
                                <w14:ligatures w14:val="none"/>
                              </w:rPr>
                              <w:t>prepared and ready</w:t>
                            </w:r>
                            <w:r w:rsidR="008528BD">
                              <w:rPr>
                                <w:rFonts w:ascii="Arial" w:eastAsia="Times New Roman" w:hAnsi="Arial" w:cs="Arial"/>
                                <w:kern w:val="0"/>
                                <w:lang w:eastAsia="en-GB"/>
                                <w14:ligatures w14:val="none"/>
                              </w:rPr>
                              <w:t xml:space="preserve"> for their day of learning.  </w:t>
                            </w:r>
                            <w:r w:rsidRPr="007E023D">
                              <w:rPr>
                                <w:rFonts w:ascii="Arial" w:eastAsia="Times New Roman" w:hAnsi="Arial" w:cs="Arial"/>
                                <w:kern w:val="0"/>
                                <w:lang w:eastAsia="en-GB"/>
                                <w14:ligatures w14:val="none"/>
                              </w:rPr>
                              <w:t xml:space="preserve"> </w:t>
                            </w:r>
                            <w:r w:rsidR="00665235">
                              <w:rPr>
                                <w:rFonts w:ascii="Arial" w:eastAsia="Times New Roman" w:hAnsi="Arial" w:cs="Arial"/>
                                <w:kern w:val="0"/>
                                <w:lang w:eastAsia="en-GB"/>
                                <w14:ligatures w14:val="none"/>
                              </w:rPr>
                              <w:t>We have also embed</w:t>
                            </w:r>
                            <w:r w:rsidR="00A06428">
                              <w:rPr>
                                <w:rFonts w:ascii="Arial" w:eastAsia="Times New Roman" w:hAnsi="Arial" w:cs="Arial"/>
                                <w:kern w:val="0"/>
                                <w:lang w:eastAsia="en-GB"/>
                                <w14:ligatures w14:val="none"/>
                              </w:rPr>
                              <w:t>ded</w:t>
                            </w:r>
                            <w:r w:rsidR="00665235">
                              <w:rPr>
                                <w:rFonts w:ascii="Arial" w:eastAsia="Times New Roman" w:hAnsi="Arial" w:cs="Arial"/>
                                <w:kern w:val="0"/>
                                <w:lang w:eastAsia="en-GB"/>
                                <w14:ligatures w14:val="none"/>
                              </w:rPr>
                              <w:t xml:space="preserve"> our Social Communication teaching into these tutor times, and we have already seen positive impacts on both </w:t>
                            </w:r>
                            <w:r w:rsidRPr="007E023D">
                              <w:rPr>
                                <w:rFonts w:ascii="Arial" w:eastAsia="Times New Roman" w:hAnsi="Arial" w:cs="Arial"/>
                                <w:kern w:val="0"/>
                                <w:lang w:eastAsia="en-GB"/>
                                <w14:ligatures w14:val="none"/>
                              </w:rPr>
                              <w:t xml:space="preserve">productivity and progress </w:t>
                            </w:r>
                            <w:proofErr w:type="gramStart"/>
                            <w:r w:rsidR="00665235">
                              <w:rPr>
                                <w:rFonts w:ascii="Arial" w:eastAsia="Times New Roman" w:hAnsi="Arial" w:cs="Arial"/>
                                <w:kern w:val="0"/>
                                <w:lang w:eastAsia="en-GB"/>
                                <w14:ligatures w14:val="none"/>
                              </w:rPr>
                              <w:t>as a result of</w:t>
                            </w:r>
                            <w:proofErr w:type="gramEnd"/>
                            <w:r w:rsidR="00665235">
                              <w:rPr>
                                <w:rFonts w:ascii="Arial" w:eastAsia="Times New Roman" w:hAnsi="Arial" w:cs="Arial"/>
                                <w:kern w:val="0"/>
                                <w:lang w:eastAsia="en-GB"/>
                                <w14:ligatures w14:val="none"/>
                              </w:rPr>
                              <w:t xml:space="preserve"> this adjustment. </w:t>
                            </w:r>
                          </w:p>
                          <w:p w14:paraId="2F407FA6" w14:textId="77777777" w:rsidR="00665235" w:rsidRPr="007E023D" w:rsidRDefault="00665235" w:rsidP="007E023D">
                            <w:pPr>
                              <w:rPr>
                                <w:rFonts w:ascii="Arial" w:eastAsia="Times New Roman" w:hAnsi="Arial" w:cs="Arial"/>
                                <w:kern w:val="0"/>
                                <w:lang w:eastAsia="en-GB"/>
                                <w14:ligatures w14:val="none"/>
                              </w:rPr>
                            </w:pPr>
                          </w:p>
                          <w:p w14:paraId="0FE2A343" w14:textId="17C17CB1" w:rsidR="007E023D" w:rsidRPr="007E023D" w:rsidRDefault="00A06428" w:rsidP="007E023D">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Our</w:t>
                            </w:r>
                            <w:r w:rsidR="007E023D" w:rsidRPr="007E023D">
                              <w:rPr>
                                <w:rFonts w:ascii="Arial" w:eastAsia="Times New Roman" w:hAnsi="Arial" w:cs="Arial"/>
                                <w:kern w:val="0"/>
                                <w:lang w:eastAsia="en-GB"/>
                                <w14:ligatures w14:val="none"/>
                              </w:rPr>
                              <w:t xml:space="preserve"> new </w:t>
                            </w:r>
                            <w:r>
                              <w:rPr>
                                <w:rFonts w:ascii="Arial" w:eastAsia="Times New Roman" w:hAnsi="Arial" w:cs="Arial"/>
                                <w:kern w:val="0"/>
                                <w:lang w:eastAsia="en-GB"/>
                                <w14:ligatures w14:val="none"/>
                              </w:rPr>
                              <w:t>‘</w:t>
                            </w:r>
                            <w:r w:rsidR="007E023D" w:rsidRPr="007E023D">
                              <w:rPr>
                                <w:rFonts w:ascii="Arial" w:eastAsia="Times New Roman" w:hAnsi="Arial" w:cs="Arial"/>
                                <w:kern w:val="0"/>
                                <w:lang w:eastAsia="en-GB"/>
                                <w14:ligatures w14:val="none"/>
                              </w:rPr>
                              <w:t>POINTS</w:t>
                            </w:r>
                            <w:r>
                              <w:rPr>
                                <w:rFonts w:ascii="Arial" w:eastAsia="Times New Roman" w:hAnsi="Arial" w:cs="Arial"/>
                                <w:kern w:val="0"/>
                                <w:lang w:eastAsia="en-GB"/>
                                <w14:ligatures w14:val="none"/>
                              </w:rPr>
                              <w:t>’</w:t>
                            </w:r>
                            <w:r w:rsidR="007E023D" w:rsidRPr="007E023D">
                              <w:rPr>
                                <w:rFonts w:ascii="Arial" w:eastAsia="Times New Roman" w:hAnsi="Arial" w:cs="Arial"/>
                                <w:kern w:val="0"/>
                                <w:lang w:eastAsia="en-GB"/>
                                <w14:ligatures w14:val="none"/>
                              </w:rPr>
                              <w:t xml:space="preserve"> system has </w:t>
                            </w:r>
                            <w:r>
                              <w:rPr>
                                <w:rFonts w:ascii="Arial" w:eastAsia="Times New Roman" w:hAnsi="Arial" w:cs="Arial"/>
                                <w:kern w:val="0"/>
                                <w:lang w:eastAsia="en-GB"/>
                                <w14:ligatures w14:val="none"/>
                              </w:rPr>
                              <w:t xml:space="preserve">further </w:t>
                            </w:r>
                            <w:r w:rsidR="007E023D" w:rsidRPr="007E023D">
                              <w:rPr>
                                <w:rFonts w:ascii="Arial" w:eastAsia="Times New Roman" w:hAnsi="Arial" w:cs="Arial"/>
                                <w:kern w:val="0"/>
                                <w:lang w:eastAsia="en-GB"/>
                                <w14:ligatures w14:val="none"/>
                              </w:rPr>
                              <w:t>motivated many of our learners to engage</w:t>
                            </w:r>
                            <w:r w:rsidR="00CF02B5">
                              <w:rPr>
                                <w:rFonts w:ascii="Arial" w:eastAsia="Times New Roman" w:hAnsi="Arial" w:cs="Arial"/>
                                <w:kern w:val="0"/>
                                <w:lang w:eastAsia="en-GB"/>
                                <w14:ligatures w14:val="none"/>
                              </w:rPr>
                              <w:t xml:space="preserve"> even</w:t>
                            </w:r>
                            <w:r w:rsidR="007E023D" w:rsidRPr="007E023D">
                              <w:rPr>
                                <w:rFonts w:ascii="Arial" w:eastAsia="Times New Roman" w:hAnsi="Arial" w:cs="Arial"/>
                                <w:kern w:val="0"/>
                                <w:lang w:eastAsia="en-GB"/>
                                <w14:ligatures w14:val="none"/>
                              </w:rPr>
                              <w:t xml:space="preserve"> more effectively in their learning</w:t>
                            </w:r>
                            <w:r w:rsidR="00CF02B5">
                              <w:rPr>
                                <w:rFonts w:ascii="Arial" w:eastAsia="Times New Roman" w:hAnsi="Arial" w:cs="Arial"/>
                                <w:kern w:val="0"/>
                                <w:lang w:eastAsia="en-GB"/>
                                <w14:ligatures w14:val="none"/>
                              </w:rPr>
                              <w:t xml:space="preserve">.  At Burstow Park School, POINTS really do mean prizes! At the end of each half term, prizes are awarded based on how many points your child has </w:t>
                            </w:r>
                            <w:r w:rsidR="007C3E2C">
                              <w:rPr>
                                <w:rFonts w:ascii="Arial" w:eastAsia="Times New Roman" w:hAnsi="Arial" w:cs="Arial"/>
                                <w:kern w:val="0"/>
                                <w:lang w:eastAsia="en-GB"/>
                                <w14:ligatures w14:val="none"/>
                              </w:rPr>
                              <w:t>accrued</w:t>
                            </w:r>
                            <w:r w:rsidR="00CF02B5">
                              <w:rPr>
                                <w:rFonts w:ascii="Arial" w:eastAsia="Times New Roman" w:hAnsi="Arial" w:cs="Arial"/>
                                <w:kern w:val="0"/>
                                <w:lang w:eastAsia="en-GB"/>
                                <w14:ligatures w14:val="none"/>
                              </w:rPr>
                              <w:t xml:space="preserve"> </w:t>
                            </w:r>
                            <w:r w:rsidR="007C3E2C">
                              <w:rPr>
                                <w:rFonts w:ascii="Arial" w:eastAsia="Times New Roman" w:hAnsi="Arial" w:cs="Arial"/>
                                <w:kern w:val="0"/>
                                <w:lang w:eastAsia="en-GB"/>
                                <w14:ligatures w14:val="none"/>
                              </w:rPr>
                              <w:t>across</w:t>
                            </w:r>
                            <w:r w:rsidR="00CF02B5">
                              <w:rPr>
                                <w:rFonts w:ascii="Arial" w:eastAsia="Times New Roman" w:hAnsi="Arial" w:cs="Arial"/>
                                <w:kern w:val="0"/>
                                <w:lang w:eastAsia="en-GB"/>
                                <w14:ligatures w14:val="none"/>
                              </w:rPr>
                              <w:t xml:space="preserve"> their </w:t>
                            </w:r>
                            <w:r w:rsidR="007C3E2C">
                              <w:rPr>
                                <w:rFonts w:ascii="Arial" w:eastAsia="Times New Roman" w:hAnsi="Arial" w:cs="Arial"/>
                                <w:kern w:val="0"/>
                                <w:lang w:eastAsia="en-GB"/>
                                <w14:ligatures w14:val="none"/>
                              </w:rPr>
                              <w:t>lessons</w:t>
                            </w:r>
                            <w:r w:rsidR="007E023D" w:rsidRPr="007E023D">
                              <w:rPr>
                                <w:rFonts w:ascii="Arial" w:eastAsia="Times New Roman" w:hAnsi="Arial" w:cs="Arial"/>
                                <w:kern w:val="0"/>
                                <w:lang w:eastAsia="en-GB"/>
                                <w14:ligatures w14:val="none"/>
                              </w:rPr>
                              <w:t>.</w:t>
                            </w:r>
                            <w:r w:rsidR="007C3E2C">
                              <w:rPr>
                                <w:rFonts w:ascii="Arial" w:eastAsia="Times New Roman" w:hAnsi="Arial" w:cs="Arial"/>
                                <w:kern w:val="0"/>
                                <w:lang w:eastAsia="en-GB"/>
                                <w14:ligatures w14:val="none"/>
                              </w:rPr>
                              <w:t xml:space="preserve">  Your child will be keen to tell you what prize they’ve been allocated, I am sure!</w:t>
                            </w:r>
                            <w:r w:rsidR="007E023D" w:rsidRPr="007E023D">
                              <w:rPr>
                                <w:rFonts w:ascii="Arial" w:eastAsia="Times New Roman" w:hAnsi="Arial" w:cs="Arial"/>
                                <w:kern w:val="0"/>
                                <w:lang w:eastAsia="en-GB"/>
                                <w14:ligatures w14:val="none"/>
                              </w:rPr>
                              <w:t> </w:t>
                            </w:r>
                          </w:p>
                          <w:p w14:paraId="65D03A09" w14:textId="77777777" w:rsidR="007E023D" w:rsidRPr="007E023D" w:rsidRDefault="007E023D" w:rsidP="007E023D">
                            <w:pPr>
                              <w:rPr>
                                <w:rFonts w:ascii="Arial" w:eastAsia="Times New Roman" w:hAnsi="Arial" w:cs="Arial"/>
                                <w:kern w:val="0"/>
                                <w:lang w:eastAsia="en-GB"/>
                                <w14:ligatures w14:val="none"/>
                              </w:rPr>
                            </w:pPr>
                          </w:p>
                          <w:p w14:paraId="4451D64D" w14:textId="1EEE11A0" w:rsidR="007E023D" w:rsidRDefault="007E023D" w:rsidP="007E023D">
                            <w:pPr>
                              <w:rPr>
                                <w:rFonts w:ascii="Arial" w:eastAsia="Times New Roman" w:hAnsi="Arial" w:cs="Arial"/>
                                <w:kern w:val="0"/>
                                <w:lang w:eastAsia="en-GB"/>
                                <w14:ligatures w14:val="none"/>
                              </w:rPr>
                            </w:pPr>
                            <w:r w:rsidRPr="007E023D">
                              <w:rPr>
                                <w:rFonts w:ascii="Arial" w:eastAsia="Times New Roman" w:hAnsi="Arial" w:cs="Arial"/>
                                <w:kern w:val="0"/>
                                <w:lang w:eastAsia="en-GB"/>
                                <w14:ligatures w14:val="none"/>
                              </w:rPr>
                              <w:t>Th</w:t>
                            </w:r>
                            <w:r w:rsidR="00CF019A">
                              <w:rPr>
                                <w:rFonts w:ascii="Arial" w:eastAsia="Times New Roman" w:hAnsi="Arial" w:cs="Arial"/>
                                <w:kern w:val="0"/>
                                <w:lang w:eastAsia="en-GB"/>
                                <w14:ligatures w14:val="none"/>
                              </w:rPr>
                              <w:t>e Easte</w:t>
                            </w:r>
                            <w:r w:rsidRPr="007E023D">
                              <w:rPr>
                                <w:rFonts w:ascii="Arial" w:eastAsia="Times New Roman" w:hAnsi="Arial" w:cs="Arial"/>
                                <w:kern w:val="0"/>
                                <w:lang w:eastAsia="en-GB"/>
                                <w14:ligatures w14:val="none"/>
                              </w:rPr>
                              <w:t>r</w:t>
                            </w:r>
                            <w:r w:rsidR="00CF019A">
                              <w:rPr>
                                <w:rFonts w:ascii="Arial" w:eastAsia="Times New Roman" w:hAnsi="Arial" w:cs="Arial"/>
                                <w:kern w:val="0"/>
                                <w:lang w:eastAsia="en-GB"/>
                                <w14:ligatures w14:val="none"/>
                              </w:rPr>
                              <w:t xml:space="preserve"> break</w:t>
                            </w:r>
                            <w:r w:rsidRPr="007E023D">
                              <w:rPr>
                                <w:rFonts w:ascii="Arial" w:eastAsia="Times New Roman" w:hAnsi="Arial" w:cs="Arial"/>
                                <w:kern w:val="0"/>
                                <w:lang w:eastAsia="en-GB"/>
                                <w14:ligatures w14:val="none"/>
                              </w:rPr>
                              <w:t xml:space="preserve"> is a</w:t>
                            </w:r>
                            <w:r w:rsidR="00CF019A">
                              <w:rPr>
                                <w:rFonts w:ascii="Arial" w:eastAsia="Times New Roman" w:hAnsi="Arial" w:cs="Arial"/>
                                <w:kern w:val="0"/>
                                <w:lang w:eastAsia="en-GB"/>
                                <w14:ligatures w14:val="none"/>
                              </w:rPr>
                              <w:t xml:space="preserve">n opportunity for </w:t>
                            </w:r>
                            <w:r w:rsidRPr="007E023D">
                              <w:rPr>
                                <w:rFonts w:ascii="Arial" w:eastAsia="Times New Roman" w:hAnsi="Arial" w:cs="Arial"/>
                                <w:kern w:val="0"/>
                                <w:lang w:eastAsia="en-GB"/>
                                <w14:ligatures w14:val="none"/>
                              </w:rPr>
                              <w:t>students and staff</w:t>
                            </w:r>
                            <w:r w:rsidR="00CF019A">
                              <w:rPr>
                                <w:rFonts w:ascii="Arial" w:eastAsia="Times New Roman" w:hAnsi="Arial" w:cs="Arial"/>
                                <w:kern w:val="0"/>
                                <w:lang w:eastAsia="en-GB"/>
                                <w14:ligatures w14:val="none"/>
                              </w:rPr>
                              <w:t xml:space="preserve"> to refresh and </w:t>
                            </w:r>
                            <w:r w:rsidR="000B6F7E">
                              <w:rPr>
                                <w:rFonts w:ascii="Arial" w:eastAsia="Times New Roman" w:hAnsi="Arial" w:cs="Arial"/>
                                <w:kern w:val="0"/>
                                <w:lang w:eastAsia="en-GB"/>
                                <w14:ligatures w14:val="none"/>
                              </w:rPr>
                              <w:t xml:space="preserve">look ahead to the </w:t>
                            </w:r>
                            <w:r w:rsidR="008F3BD0">
                              <w:rPr>
                                <w:rFonts w:ascii="Arial" w:eastAsia="Times New Roman" w:hAnsi="Arial" w:cs="Arial"/>
                                <w:kern w:val="0"/>
                                <w:lang w:eastAsia="en-GB"/>
                                <w14:ligatures w14:val="none"/>
                              </w:rPr>
                              <w:t>summer</w:t>
                            </w:r>
                            <w:r w:rsidR="000B6F7E">
                              <w:rPr>
                                <w:rFonts w:ascii="Arial" w:eastAsia="Times New Roman" w:hAnsi="Arial" w:cs="Arial"/>
                                <w:kern w:val="0"/>
                                <w:lang w:eastAsia="en-GB"/>
                                <w14:ligatures w14:val="none"/>
                              </w:rPr>
                              <w:t xml:space="preserve"> term.  W</w:t>
                            </w:r>
                            <w:r w:rsidRPr="007E023D">
                              <w:rPr>
                                <w:rFonts w:ascii="Arial" w:eastAsia="Times New Roman" w:hAnsi="Arial" w:cs="Arial"/>
                                <w:kern w:val="0"/>
                                <w:lang w:eastAsia="en-GB"/>
                                <w14:ligatures w14:val="none"/>
                              </w:rPr>
                              <w:t xml:space="preserve">e look forward to </w:t>
                            </w:r>
                            <w:r w:rsidR="000B6F7E">
                              <w:rPr>
                                <w:rFonts w:ascii="Arial" w:eastAsia="Times New Roman" w:hAnsi="Arial" w:cs="Arial"/>
                                <w:kern w:val="0"/>
                                <w:lang w:eastAsia="en-GB"/>
                                <w14:ligatures w14:val="none"/>
                              </w:rPr>
                              <w:t xml:space="preserve">welcoming students back to school </w:t>
                            </w:r>
                            <w:r w:rsidR="008F3BD0">
                              <w:rPr>
                                <w:rFonts w:ascii="Arial" w:eastAsia="Times New Roman" w:hAnsi="Arial" w:cs="Arial"/>
                                <w:kern w:val="0"/>
                                <w:lang w:eastAsia="en-GB"/>
                                <w14:ligatures w14:val="none"/>
                              </w:rPr>
                              <w:t>on 23</w:t>
                            </w:r>
                            <w:r w:rsidR="00016705" w:rsidRPr="00016705">
                              <w:rPr>
                                <w:rFonts w:ascii="Arial" w:eastAsia="Times New Roman" w:hAnsi="Arial" w:cs="Arial"/>
                                <w:kern w:val="0"/>
                                <w:vertAlign w:val="superscript"/>
                                <w:lang w:eastAsia="en-GB"/>
                                <w14:ligatures w14:val="none"/>
                              </w:rPr>
                              <w:t>rd</w:t>
                            </w:r>
                            <w:r w:rsidR="00016705">
                              <w:rPr>
                                <w:rFonts w:ascii="Arial" w:eastAsia="Times New Roman" w:hAnsi="Arial" w:cs="Arial"/>
                                <w:kern w:val="0"/>
                                <w:lang w:eastAsia="en-GB"/>
                                <w14:ligatures w14:val="none"/>
                              </w:rPr>
                              <w:t xml:space="preserve"> April. </w:t>
                            </w:r>
                            <w:r w:rsidR="00CF019A">
                              <w:rPr>
                                <w:rFonts w:ascii="Arial" w:eastAsia="Times New Roman" w:hAnsi="Arial" w:cs="Arial"/>
                                <w:kern w:val="0"/>
                                <w:lang w:eastAsia="en-GB"/>
                                <w14:ligatures w14:val="none"/>
                              </w:rPr>
                              <w:t xml:space="preserve"> </w:t>
                            </w:r>
                          </w:p>
                          <w:p w14:paraId="2454F074" w14:textId="77777777" w:rsidR="00CF019A" w:rsidRDefault="00CF019A" w:rsidP="007E023D">
                            <w:pPr>
                              <w:rPr>
                                <w:rFonts w:ascii="Arial" w:eastAsia="Times New Roman" w:hAnsi="Arial" w:cs="Arial"/>
                                <w:kern w:val="0"/>
                                <w:lang w:eastAsia="en-GB"/>
                                <w14:ligatures w14:val="none"/>
                              </w:rPr>
                            </w:pPr>
                          </w:p>
                          <w:p w14:paraId="39EADABB" w14:textId="78956CDE" w:rsidR="00CF019A" w:rsidRPr="007E023D" w:rsidRDefault="00CF019A" w:rsidP="007E023D">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With very best wishes to you all,</w:t>
                            </w:r>
                          </w:p>
                          <w:p w14:paraId="0EFBA541" w14:textId="77777777" w:rsidR="00CF019A" w:rsidRDefault="00CF019A" w:rsidP="007E023D">
                            <w:pPr>
                              <w:rPr>
                                <w:rFonts w:ascii="Arial" w:eastAsia="Times New Roman" w:hAnsi="Arial" w:cs="Arial"/>
                                <w:kern w:val="0"/>
                                <w:lang w:eastAsia="en-GB"/>
                                <w14:ligatures w14:val="none"/>
                              </w:rPr>
                            </w:pPr>
                          </w:p>
                          <w:p w14:paraId="1CC4BF48" w14:textId="4782177E" w:rsidR="007E023D" w:rsidRPr="007E023D" w:rsidRDefault="00CF019A" w:rsidP="007E023D">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Mr.  Padfield</w:t>
                            </w:r>
                            <w:r w:rsidR="007E023D" w:rsidRPr="007E023D">
                              <w:rPr>
                                <w:rFonts w:ascii="Arial" w:eastAsia="Times New Roman" w:hAnsi="Arial" w:cs="Arial"/>
                                <w:kern w:val="0"/>
                                <w:lang w:eastAsia="en-GB"/>
                                <w14:ligatures w14:val="none"/>
                              </w:rPr>
                              <w:t> </w:t>
                            </w:r>
                          </w:p>
                          <w:p w14:paraId="41CCE866" w14:textId="77777777" w:rsidR="0041136A" w:rsidRDefault="004113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4A2D5" id="Text Box 41" o:spid="_x0000_s1028" type="#_x0000_t202" style="position:absolute;margin-left:0;margin-top:3pt;width:514pt;height:359.25pt;z-index:251652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" fillcolor="white [3201]" stroked="f" strokeweight=".5pt">
                <v:textbox>
                  <w:txbxContent>
                    <w:p w14:paraId="21CBCC02" w14:textId="3624935F" w:rsidR="007E023D" w:rsidRPr="007E023D" w:rsidRDefault="008F3BD0" w:rsidP="007E023D">
                      <w:pPr>
                        <w:rPr>
                          <w:rFonts w:ascii="Arial" w:eastAsia="Times New Roman" w:hAnsi="Arial" w:cs="Arial"/>
                          <w:kern w:val="0"/>
                          <w:lang w:eastAsia="en-GB"/>
                          <w14:ligatures w14:val="none"/>
                        </w:rPr>
                      </w:pPr>
                      <w:r w:rsidRPr="008B5A42">
                        <w:rPr>
                          <w:rFonts w:ascii="Arial" w:hAnsi="Arial" w:cs="Arial"/>
                        </w:rPr>
                        <w:t>Dear Parents, Carers a</w:t>
                      </w:r>
                      <w:r>
                        <w:rPr>
                          <w:rFonts w:ascii="Arial" w:hAnsi="Arial" w:cs="Arial"/>
                        </w:rPr>
                        <w:t>n</w:t>
                      </w:r>
                      <w:r w:rsidRPr="008B5A42">
                        <w:rPr>
                          <w:rFonts w:ascii="Arial" w:hAnsi="Arial" w:cs="Arial"/>
                        </w:rPr>
                        <w:t xml:space="preserve">d Friends of Burstow Park </w:t>
                      </w:r>
                      <w:r w:rsidRPr="008B5A42">
                        <w:rPr>
                          <w:rFonts w:ascii="Arial" w:hAnsi="Arial" w:cs="Arial"/>
                        </w:rPr>
                        <w:t>School,</w:t>
                      </w:r>
                      <w:r>
                        <w:rPr>
                          <w:rFonts w:ascii="Arial" w:hAnsi="Arial" w:cs="Arial"/>
                        </w:rPr>
                        <w:t xml:space="preserve"> </w:t>
                      </w:r>
                      <w:r w:rsidRPr="007E023D">
                        <w:rPr>
                          <w:rFonts w:ascii="Arial" w:eastAsia="Times New Roman" w:hAnsi="Arial" w:cs="Arial"/>
                          <w:kern w:val="0"/>
                          <w:lang w:eastAsia="en-GB"/>
                          <w14:ligatures w14:val="none"/>
                        </w:rPr>
                        <w:t>as</w:t>
                      </w:r>
                      <w:r w:rsidR="007E023D" w:rsidRPr="007E023D">
                        <w:rPr>
                          <w:rFonts w:ascii="Arial" w:eastAsia="Times New Roman" w:hAnsi="Arial" w:cs="Arial"/>
                          <w:kern w:val="0"/>
                          <w:lang w:eastAsia="en-GB"/>
                          <w14:ligatures w14:val="none"/>
                        </w:rPr>
                        <w:t xml:space="preserve"> the 2025 Spring Term comes to an end, we can reflect on a term where we have </w:t>
                      </w:r>
                      <w:proofErr w:type="gramStart"/>
                      <w:r w:rsidR="007E023D" w:rsidRPr="007E023D">
                        <w:rPr>
                          <w:rFonts w:ascii="Arial" w:eastAsia="Times New Roman" w:hAnsi="Arial" w:cs="Arial"/>
                          <w:kern w:val="0"/>
                          <w:lang w:eastAsia="en-GB"/>
                          <w14:ligatures w14:val="none"/>
                        </w:rPr>
                        <w:t xml:space="preserve">had </w:t>
                      </w:r>
                      <w:r w:rsidR="00656320">
                        <w:rPr>
                          <w:rFonts w:ascii="Arial" w:eastAsia="Times New Roman" w:hAnsi="Arial" w:cs="Arial"/>
                          <w:kern w:val="0"/>
                          <w:lang w:eastAsia="en-GB"/>
                          <w14:ligatures w14:val="none"/>
                        </w:rPr>
                        <w:t xml:space="preserve"> many</w:t>
                      </w:r>
                      <w:proofErr w:type="gramEnd"/>
                      <w:r w:rsidR="00656320">
                        <w:rPr>
                          <w:rFonts w:ascii="Arial" w:eastAsia="Times New Roman" w:hAnsi="Arial" w:cs="Arial"/>
                          <w:kern w:val="0"/>
                          <w:lang w:eastAsia="en-GB"/>
                          <w14:ligatures w14:val="none"/>
                        </w:rPr>
                        <w:t xml:space="preserve"> </w:t>
                      </w:r>
                      <w:r w:rsidR="007E023D" w:rsidRPr="007E023D">
                        <w:rPr>
                          <w:rFonts w:ascii="Arial" w:eastAsia="Times New Roman" w:hAnsi="Arial" w:cs="Arial"/>
                          <w:kern w:val="0"/>
                          <w:lang w:eastAsia="en-GB"/>
                          <w14:ligatures w14:val="none"/>
                        </w:rPr>
                        <w:t>successful transitions of new studen</w:t>
                      </w:r>
                      <w:r w:rsidR="00656320">
                        <w:rPr>
                          <w:rFonts w:ascii="Arial" w:eastAsia="Times New Roman" w:hAnsi="Arial" w:cs="Arial"/>
                          <w:kern w:val="0"/>
                          <w:lang w:eastAsia="en-GB"/>
                          <w14:ligatures w14:val="none"/>
                        </w:rPr>
                        <w:t xml:space="preserve">ts, as well as numerous </w:t>
                      </w:r>
                      <w:proofErr w:type="gramStart"/>
                      <w:r w:rsidR="00656320">
                        <w:rPr>
                          <w:rFonts w:ascii="Arial" w:eastAsia="Times New Roman" w:hAnsi="Arial" w:cs="Arial"/>
                          <w:kern w:val="0"/>
                          <w:lang w:eastAsia="en-GB"/>
                          <w14:ligatures w14:val="none"/>
                        </w:rPr>
                        <w:t>success</w:t>
                      </w:r>
                      <w:proofErr w:type="gramEnd"/>
                      <w:r w:rsidR="00656320">
                        <w:rPr>
                          <w:rFonts w:ascii="Arial" w:eastAsia="Times New Roman" w:hAnsi="Arial" w:cs="Arial"/>
                          <w:kern w:val="0"/>
                          <w:lang w:eastAsia="en-GB"/>
                          <w14:ligatures w14:val="none"/>
                        </w:rPr>
                        <w:t xml:space="preserve"> of existing students.  We have had our highest number of students from our Blended Learning Centre move across to main school, and we have welcomed new students into both our sites</w:t>
                      </w:r>
                      <w:r w:rsidR="00750764">
                        <w:rPr>
                          <w:rFonts w:ascii="Arial" w:eastAsia="Times New Roman" w:hAnsi="Arial" w:cs="Arial"/>
                          <w:kern w:val="0"/>
                          <w:lang w:eastAsia="en-GB"/>
                          <w14:ligatures w14:val="none"/>
                        </w:rPr>
                        <w:t>.</w:t>
                      </w:r>
                      <w:r w:rsidR="007E023D" w:rsidRPr="007E023D">
                        <w:rPr>
                          <w:rFonts w:ascii="Arial" w:eastAsia="Times New Roman" w:hAnsi="Arial" w:cs="Arial"/>
                          <w:kern w:val="0"/>
                          <w:lang w:eastAsia="en-GB"/>
                          <w14:ligatures w14:val="none"/>
                        </w:rPr>
                        <w:t>  </w:t>
                      </w:r>
                    </w:p>
                    <w:p w14:paraId="1C3F706F" w14:textId="77777777" w:rsidR="007E023D" w:rsidRPr="007E023D" w:rsidRDefault="007E023D" w:rsidP="007E023D">
                      <w:pPr>
                        <w:rPr>
                          <w:rFonts w:ascii="Arial" w:eastAsia="Times New Roman" w:hAnsi="Arial" w:cs="Arial"/>
                          <w:kern w:val="0"/>
                          <w:lang w:eastAsia="en-GB"/>
                          <w14:ligatures w14:val="none"/>
                        </w:rPr>
                      </w:pPr>
                    </w:p>
                    <w:p w14:paraId="7EE9B482" w14:textId="79A71BF6" w:rsidR="007E023D" w:rsidRDefault="007E023D" w:rsidP="007E023D">
                      <w:pPr>
                        <w:rPr>
                          <w:rFonts w:ascii="Arial" w:eastAsia="Times New Roman" w:hAnsi="Arial" w:cs="Arial"/>
                          <w:kern w:val="0"/>
                          <w:lang w:eastAsia="en-GB"/>
                          <w14:ligatures w14:val="none"/>
                        </w:rPr>
                      </w:pPr>
                      <w:r w:rsidRPr="007E023D">
                        <w:rPr>
                          <w:rFonts w:ascii="Arial" w:eastAsia="Times New Roman" w:hAnsi="Arial" w:cs="Arial"/>
                          <w:kern w:val="0"/>
                          <w:lang w:eastAsia="en-GB"/>
                          <w14:ligatures w14:val="none"/>
                        </w:rPr>
                        <w:t xml:space="preserve">This term </w:t>
                      </w:r>
                      <w:r w:rsidR="00750764">
                        <w:rPr>
                          <w:rFonts w:ascii="Arial" w:eastAsia="Times New Roman" w:hAnsi="Arial" w:cs="Arial"/>
                          <w:kern w:val="0"/>
                          <w:lang w:eastAsia="en-GB"/>
                          <w14:ligatures w14:val="none"/>
                        </w:rPr>
                        <w:t>saw some timetable changes</w:t>
                      </w:r>
                      <w:r w:rsidR="003E32F3">
                        <w:rPr>
                          <w:rFonts w:ascii="Arial" w:eastAsia="Times New Roman" w:hAnsi="Arial" w:cs="Arial"/>
                          <w:kern w:val="0"/>
                          <w:lang w:eastAsia="en-GB"/>
                          <w14:ligatures w14:val="none"/>
                        </w:rPr>
                        <w:t xml:space="preserve">, primarily with an adjustment to our tutor times in the morning and afternoon sessions.  Morning tutor time has been extended to allow for </w:t>
                      </w:r>
                      <w:r w:rsidR="008528BD">
                        <w:rPr>
                          <w:rFonts w:ascii="Arial" w:eastAsia="Times New Roman" w:hAnsi="Arial" w:cs="Arial"/>
                          <w:kern w:val="0"/>
                          <w:lang w:eastAsia="en-GB"/>
                          <w14:ligatures w14:val="none"/>
                        </w:rPr>
                        <w:t>additional support for all students as they transition into their school day</w:t>
                      </w:r>
                      <w:r w:rsidR="00A06428">
                        <w:rPr>
                          <w:rFonts w:ascii="Arial" w:eastAsia="Times New Roman" w:hAnsi="Arial" w:cs="Arial"/>
                          <w:kern w:val="0"/>
                          <w:lang w:eastAsia="en-GB"/>
                          <w14:ligatures w14:val="none"/>
                        </w:rPr>
                        <w:t xml:space="preserve"> – enabling them to</w:t>
                      </w:r>
                      <w:r w:rsidR="008528BD">
                        <w:rPr>
                          <w:rFonts w:ascii="Arial" w:eastAsia="Times New Roman" w:hAnsi="Arial" w:cs="Arial"/>
                          <w:kern w:val="0"/>
                          <w:lang w:eastAsia="en-GB"/>
                          <w14:ligatures w14:val="none"/>
                        </w:rPr>
                        <w:t xml:space="preserve"> be fully </w:t>
                      </w:r>
                      <w:r w:rsidR="00A06428">
                        <w:rPr>
                          <w:rFonts w:ascii="Arial" w:eastAsia="Times New Roman" w:hAnsi="Arial" w:cs="Arial"/>
                          <w:kern w:val="0"/>
                          <w:lang w:eastAsia="en-GB"/>
                          <w14:ligatures w14:val="none"/>
                        </w:rPr>
                        <w:t>prepared and ready</w:t>
                      </w:r>
                      <w:r w:rsidR="008528BD">
                        <w:rPr>
                          <w:rFonts w:ascii="Arial" w:eastAsia="Times New Roman" w:hAnsi="Arial" w:cs="Arial"/>
                          <w:kern w:val="0"/>
                          <w:lang w:eastAsia="en-GB"/>
                          <w14:ligatures w14:val="none"/>
                        </w:rPr>
                        <w:t xml:space="preserve"> for their day of learning.  </w:t>
                      </w:r>
                      <w:r w:rsidRPr="007E023D">
                        <w:rPr>
                          <w:rFonts w:ascii="Arial" w:eastAsia="Times New Roman" w:hAnsi="Arial" w:cs="Arial"/>
                          <w:kern w:val="0"/>
                          <w:lang w:eastAsia="en-GB"/>
                          <w14:ligatures w14:val="none"/>
                        </w:rPr>
                        <w:t xml:space="preserve"> </w:t>
                      </w:r>
                      <w:r w:rsidR="00665235">
                        <w:rPr>
                          <w:rFonts w:ascii="Arial" w:eastAsia="Times New Roman" w:hAnsi="Arial" w:cs="Arial"/>
                          <w:kern w:val="0"/>
                          <w:lang w:eastAsia="en-GB"/>
                          <w14:ligatures w14:val="none"/>
                        </w:rPr>
                        <w:t>We have also embed</w:t>
                      </w:r>
                      <w:r w:rsidR="00A06428">
                        <w:rPr>
                          <w:rFonts w:ascii="Arial" w:eastAsia="Times New Roman" w:hAnsi="Arial" w:cs="Arial"/>
                          <w:kern w:val="0"/>
                          <w:lang w:eastAsia="en-GB"/>
                          <w14:ligatures w14:val="none"/>
                        </w:rPr>
                        <w:t>ded</w:t>
                      </w:r>
                      <w:r w:rsidR="00665235">
                        <w:rPr>
                          <w:rFonts w:ascii="Arial" w:eastAsia="Times New Roman" w:hAnsi="Arial" w:cs="Arial"/>
                          <w:kern w:val="0"/>
                          <w:lang w:eastAsia="en-GB"/>
                          <w14:ligatures w14:val="none"/>
                        </w:rPr>
                        <w:t xml:space="preserve"> our Social Communication teaching into these tutor times, and we have already seen positive impacts on both </w:t>
                      </w:r>
                      <w:r w:rsidRPr="007E023D">
                        <w:rPr>
                          <w:rFonts w:ascii="Arial" w:eastAsia="Times New Roman" w:hAnsi="Arial" w:cs="Arial"/>
                          <w:kern w:val="0"/>
                          <w:lang w:eastAsia="en-GB"/>
                          <w14:ligatures w14:val="none"/>
                        </w:rPr>
                        <w:t xml:space="preserve">productivity and progress </w:t>
                      </w:r>
                      <w:proofErr w:type="gramStart"/>
                      <w:r w:rsidR="00665235">
                        <w:rPr>
                          <w:rFonts w:ascii="Arial" w:eastAsia="Times New Roman" w:hAnsi="Arial" w:cs="Arial"/>
                          <w:kern w:val="0"/>
                          <w:lang w:eastAsia="en-GB"/>
                          <w14:ligatures w14:val="none"/>
                        </w:rPr>
                        <w:t>as a result of</w:t>
                      </w:r>
                      <w:proofErr w:type="gramEnd"/>
                      <w:r w:rsidR="00665235">
                        <w:rPr>
                          <w:rFonts w:ascii="Arial" w:eastAsia="Times New Roman" w:hAnsi="Arial" w:cs="Arial"/>
                          <w:kern w:val="0"/>
                          <w:lang w:eastAsia="en-GB"/>
                          <w14:ligatures w14:val="none"/>
                        </w:rPr>
                        <w:t xml:space="preserve"> this adjustment. </w:t>
                      </w:r>
                    </w:p>
                    <w:p w14:paraId="2F407FA6" w14:textId="77777777" w:rsidR="00665235" w:rsidRPr="007E023D" w:rsidRDefault="00665235" w:rsidP="007E023D">
                      <w:pPr>
                        <w:rPr>
                          <w:rFonts w:ascii="Arial" w:eastAsia="Times New Roman" w:hAnsi="Arial" w:cs="Arial"/>
                          <w:kern w:val="0"/>
                          <w:lang w:eastAsia="en-GB"/>
                          <w14:ligatures w14:val="none"/>
                        </w:rPr>
                      </w:pPr>
                    </w:p>
                    <w:p w14:paraId="0FE2A343" w14:textId="17C17CB1" w:rsidR="007E023D" w:rsidRPr="007E023D" w:rsidRDefault="00A06428" w:rsidP="007E023D">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Our</w:t>
                      </w:r>
                      <w:r w:rsidR="007E023D" w:rsidRPr="007E023D">
                        <w:rPr>
                          <w:rFonts w:ascii="Arial" w:eastAsia="Times New Roman" w:hAnsi="Arial" w:cs="Arial"/>
                          <w:kern w:val="0"/>
                          <w:lang w:eastAsia="en-GB"/>
                          <w14:ligatures w14:val="none"/>
                        </w:rPr>
                        <w:t xml:space="preserve"> new </w:t>
                      </w:r>
                      <w:r>
                        <w:rPr>
                          <w:rFonts w:ascii="Arial" w:eastAsia="Times New Roman" w:hAnsi="Arial" w:cs="Arial"/>
                          <w:kern w:val="0"/>
                          <w:lang w:eastAsia="en-GB"/>
                          <w14:ligatures w14:val="none"/>
                        </w:rPr>
                        <w:t>‘</w:t>
                      </w:r>
                      <w:r w:rsidR="007E023D" w:rsidRPr="007E023D">
                        <w:rPr>
                          <w:rFonts w:ascii="Arial" w:eastAsia="Times New Roman" w:hAnsi="Arial" w:cs="Arial"/>
                          <w:kern w:val="0"/>
                          <w:lang w:eastAsia="en-GB"/>
                          <w14:ligatures w14:val="none"/>
                        </w:rPr>
                        <w:t>POINTS</w:t>
                      </w:r>
                      <w:r>
                        <w:rPr>
                          <w:rFonts w:ascii="Arial" w:eastAsia="Times New Roman" w:hAnsi="Arial" w:cs="Arial"/>
                          <w:kern w:val="0"/>
                          <w:lang w:eastAsia="en-GB"/>
                          <w14:ligatures w14:val="none"/>
                        </w:rPr>
                        <w:t>’</w:t>
                      </w:r>
                      <w:r w:rsidR="007E023D" w:rsidRPr="007E023D">
                        <w:rPr>
                          <w:rFonts w:ascii="Arial" w:eastAsia="Times New Roman" w:hAnsi="Arial" w:cs="Arial"/>
                          <w:kern w:val="0"/>
                          <w:lang w:eastAsia="en-GB"/>
                          <w14:ligatures w14:val="none"/>
                        </w:rPr>
                        <w:t xml:space="preserve"> system has </w:t>
                      </w:r>
                      <w:r>
                        <w:rPr>
                          <w:rFonts w:ascii="Arial" w:eastAsia="Times New Roman" w:hAnsi="Arial" w:cs="Arial"/>
                          <w:kern w:val="0"/>
                          <w:lang w:eastAsia="en-GB"/>
                          <w14:ligatures w14:val="none"/>
                        </w:rPr>
                        <w:t xml:space="preserve">further </w:t>
                      </w:r>
                      <w:r w:rsidR="007E023D" w:rsidRPr="007E023D">
                        <w:rPr>
                          <w:rFonts w:ascii="Arial" w:eastAsia="Times New Roman" w:hAnsi="Arial" w:cs="Arial"/>
                          <w:kern w:val="0"/>
                          <w:lang w:eastAsia="en-GB"/>
                          <w14:ligatures w14:val="none"/>
                        </w:rPr>
                        <w:t>motivated many of our learners to engage</w:t>
                      </w:r>
                      <w:r w:rsidR="00CF02B5">
                        <w:rPr>
                          <w:rFonts w:ascii="Arial" w:eastAsia="Times New Roman" w:hAnsi="Arial" w:cs="Arial"/>
                          <w:kern w:val="0"/>
                          <w:lang w:eastAsia="en-GB"/>
                          <w14:ligatures w14:val="none"/>
                        </w:rPr>
                        <w:t xml:space="preserve"> even</w:t>
                      </w:r>
                      <w:r w:rsidR="007E023D" w:rsidRPr="007E023D">
                        <w:rPr>
                          <w:rFonts w:ascii="Arial" w:eastAsia="Times New Roman" w:hAnsi="Arial" w:cs="Arial"/>
                          <w:kern w:val="0"/>
                          <w:lang w:eastAsia="en-GB"/>
                          <w14:ligatures w14:val="none"/>
                        </w:rPr>
                        <w:t xml:space="preserve"> more effectively in their learning</w:t>
                      </w:r>
                      <w:r w:rsidR="00CF02B5">
                        <w:rPr>
                          <w:rFonts w:ascii="Arial" w:eastAsia="Times New Roman" w:hAnsi="Arial" w:cs="Arial"/>
                          <w:kern w:val="0"/>
                          <w:lang w:eastAsia="en-GB"/>
                          <w14:ligatures w14:val="none"/>
                        </w:rPr>
                        <w:t xml:space="preserve">.  At Burstow Park School, POINTS really do mean prizes! At the end of each half term, prizes are awarded based on how many points your child has </w:t>
                      </w:r>
                      <w:r w:rsidR="007C3E2C">
                        <w:rPr>
                          <w:rFonts w:ascii="Arial" w:eastAsia="Times New Roman" w:hAnsi="Arial" w:cs="Arial"/>
                          <w:kern w:val="0"/>
                          <w:lang w:eastAsia="en-GB"/>
                          <w14:ligatures w14:val="none"/>
                        </w:rPr>
                        <w:t>accrued</w:t>
                      </w:r>
                      <w:r w:rsidR="00CF02B5">
                        <w:rPr>
                          <w:rFonts w:ascii="Arial" w:eastAsia="Times New Roman" w:hAnsi="Arial" w:cs="Arial"/>
                          <w:kern w:val="0"/>
                          <w:lang w:eastAsia="en-GB"/>
                          <w14:ligatures w14:val="none"/>
                        </w:rPr>
                        <w:t xml:space="preserve"> </w:t>
                      </w:r>
                      <w:r w:rsidR="007C3E2C">
                        <w:rPr>
                          <w:rFonts w:ascii="Arial" w:eastAsia="Times New Roman" w:hAnsi="Arial" w:cs="Arial"/>
                          <w:kern w:val="0"/>
                          <w:lang w:eastAsia="en-GB"/>
                          <w14:ligatures w14:val="none"/>
                        </w:rPr>
                        <w:t>across</w:t>
                      </w:r>
                      <w:r w:rsidR="00CF02B5">
                        <w:rPr>
                          <w:rFonts w:ascii="Arial" w:eastAsia="Times New Roman" w:hAnsi="Arial" w:cs="Arial"/>
                          <w:kern w:val="0"/>
                          <w:lang w:eastAsia="en-GB"/>
                          <w14:ligatures w14:val="none"/>
                        </w:rPr>
                        <w:t xml:space="preserve"> their </w:t>
                      </w:r>
                      <w:r w:rsidR="007C3E2C">
                        <w:rPr>
                          <w:rFonts w:ascii="Arial" w:eastAsia="Times New Roman" w:hAnsi="Arial" w:cs="Arial"/>
                          <w:kern w:val="0"/>
                          <w:lang w:eastAsia="en-GB"/>
                          <w14:ligatures w14:val="none"/>
                        </w:rPr>
                        <w:t>lessons</w:t>
                      </w:r>
                      <w:r w:rsidR="007E023D" w:rsidRPr="007E023D">
                        <w:rPr>
                          <w:rFonts w:ascii="Arial" w:eastAsia="Times New Roman" w:hAnsi="Arial" w:cs="Arial"/>
                          <w:kern w:val="0"/>
                          <w:lang w:eastAsia="en-GB"/>
                          <w14:ligatures w14:val="none"/>
                        </w:rPr>
                        <w:t>.</w:t>
                      </w:r>
                      <w:r w:rsidR="007C3E2C">
                        <w:rPr>
                          <w:rFonts w:ascii="Arial" w:eastAsia="Times New Roman" w:hAnsi="Arial" w:cs="Arial"/>
                          <w:kern w:val="0"/>
                          <w:lang w:eastAsia="en-GB"/>
                          <w14:ligatures w14:val="none"/>
                        </w:rPr>
                        <w:t xml:space="preserve">  Your child will be keen to tell you what prize they’ve been allocated, I am sure!</w:t>
                      </w:r>
                      <w:r w:rsidR="007E023D" w:rsidRPr="007E023D">
                        <w:rPr>
                          <w:rFonts w:ascii="Arial" w:eastAsia="Times New Roman" w:hAnsi="Arial" w:cs="Arial"/>
                          <w:kern w:val="0"/>
                          <w:lang w:eastAsia="en-GB"/>
                          <w14:ligatures w14:val="none"/>
                        </w:rPr>
                        <w:t> </w:t>
                      </w:r>
                    </w:p>
                    <w:p w14:paraId="65D03A09" w14:textId="77777777" w:rsidR="007E023D" w:rsidRPr="007E023D" w:rsidRDefault="007E023D" w:rsidP="007E023D">
                      <w:pPr>
                        <w:rPr>
                          <w:rFonts w:ascii="Arial" w:eastAsia="Times New Roman" w:hAnsi="Arial" w:cs="Arial"/>
                          <w:kern w:val="0"/>
                          <w:lang w:eastAsia="en-GB"/>
                          <w14:ligatures w14:val="none"/>
                        </w:rPr>
                      </w:pPr>
                    </w:p>
                    <w:p w14:paraId="4451D64D" w14:textId="1EEE11A0" w:rsidR="007E023D" w:rsidRDefault="007E023D" w:rsidP="007E023D">
                      <w:pPr>
                        <w:rPr>
                          <w:rFonts w:ascii="Arial" w:eastAsia="Times New Roman" w:hAnsi="Arial" w:cs="Arial"/>
                          <w:kern w:val="0"/>
                          <w:lang w:eastAsia="en-GB"/>
                          <w14:ligatures w14:val="none"/>
                        </w:rPr>
                      </w:pPr>
                      <w:r w:rsidRPr="007E023D">
                        <w:rPr>
                          <w:rFonts w:ascii="Arial" w:eastAsia="Times New Roman" w:hAnsi="Arial" w:cs="Arial"/>
                          <w:kern w:val="0"/>
                          <w:lang w:eastAsia="en-GB"/>
                          <w14:ligatures w14:val="none"/>
                        </w:rPr>
                        <w:t>Th</w:t>
                      </w:r>
                      <w:r w:rsidR="00CF019A">
                        <w:rPr>
                          <w:rFonts w:ascii="Arial" w:eastAsia="Times New Roman" w:hAnsi="Arial" w:cs="Arial"/>
                          <w:kern w:val="0"/>
                          <w:lang w:eastAsia="en-GB"/>
                          <w14:ligatures w14:val="none"/>
                        </w:rPr>
                        <w:t>e Easte</w:t>
                      </w:r>
                      <w:r w:rsidRPr="007E023D">
                        <w:rPr>
                          <w:rFonts w:ascii="Arial" w:eastAsia="Times New Roman" w:hAnsi="Arial" w:cs="Arial"/>
                          <w:kern w:val="0"/>
                          <w:lang w:eastAsia="en-GB"/>
                          <w14:ligatures w14:val="none"/>
                        </w:rPr>
                        <w:t>r</w:t>
                      </w:r>
                      <w:r w:rsidR="00CF019A">
                        <w:rPr>
                          <w:rFonts w:ascii="Arial" w:eastAsia="Times New Roman" w:hAnsi="Arial" w:cs="Arial"/>
                          <w:kern w:val="0"/>
                          <w:lang w:eastAsia="en-GB"/>
                          <w14:ligatures w14:val="none"/>
                        </w:rPr>
                        <w:t xml:space="preserve"> break</w:t>
                      </w:r>
                      <w:r w:rsidRPr="007E023D">
                        <w:rPr>
                          <w:rFonts w:ascii="Arial" w:eastAsia="Times New Roman" w:hAnsi="Arial" w:cs="Arial"/>
                          <w:kern w:val="0"/>
                          <w:lang w:eastAsia="en-GB"/>
                          <w14:ligatures w14:val="none"/>
                        </w:rPr>
                        <w:t xml:space="preserve"> is a</w:t>
                      </w:r>
                      <w:r w:rsidR="00CF019A">
                        <w:rPr>
                          <w:rFonts w:ascii="Arial" w:eastAsia="Times New Roman" w:hAnsi="Arial" w:cs="Arial"/>
                          <w:kern w:val="0"/>
                          <w:lang w:eastAsia="en-GB"/>
                          <w14:ligatures w14:val="none"/>
                        </w:rPr>
                        <w:t xml:space="preserve">n opportunity for </w:t>
                      </w:r>
                      <w:r w:rsidRPr="007E023D">
                        <w:rPr>
                          <w:rFonts w:ascii="Arial" w:eastAsia="Times New Roman" w:hAnsi="Arial" w:cs="Arial"/>
                          <w:kern w:val="0"/>
                          <w:lang w:eastAsia="en-GB"/>
                          <w14:ligatures w14:val="none"/>
                        </w:rPr>
                        <w:t>students and staff</w:t>
                      </w:r>
                      <w:r w:rsidR="00CF019A">
                        <w:rPr>
                          <w:rFonts w:ascii="Arial" w:eastAsia="Times New Roman" w:hAnsi="Arial" w:cs="Arial"/>
                          <w:kern w:val="0"/>
                          <w:lang w:eastAsia="en-GB"/>
                          <w14:ligatures w14:val="none"/>
                        </w:rPr>
                        <w:t xml:space="preserve"> to refresh and </w:t>
                      </w:r>
                      <w:r w:rsidR="000B6F7E">
                        <w:rPr>
                          <w:rFonts w:ascii="Arial" w:eastAsia="Times New Roman" w:hAnsi="Arial" w:cs="Arial"/>
                          <w:kern w:val="0"/>
                          <w:lang w:eastAsia="en-GB"/>
                          <w14:ligatures w14:val="none"/>
                        </w:rPr>
                        <w:t xml:space="preserve">look ahead to the </w:t>
                      </w:r>
                      <w:r w:rsidR="008F3BD0">
                        <w:rPr>
                          <w:rFonts w:ascii="Arial" w:eastAsia="Times New Roman" w:hAnsi="Arial" w:cs="Arial"/>
                          <w:kern w:val="0"/>
                          <w:lang w:eastAsia="en-GB"/>
                          <w14:ligatures w14:val="none"/>
                        </w:rPr>
                        <w:t>summer</w:t>
                      </w:r>
                      <w:r w:rsidR="000B6F7E">
                        <w:rPr>
                          <w:rFonts w:ascii="Arial" w:eastAsia="Times New Roman" w:hAnsi="Arial" w:cs="Arial"/>
                          <w:kern w:val="0"/>
                          <w:lang w:eastAsia="en-GB"/>
                          <w14:ligatures w14:val="none"/>
                        </w:rPr>
                        <w:t xml:space="preserve"> term.  W</w:t>
                      </w:r>
                      <w:r w:rsidRPr="007E023D">
                        <w:rPr>
                          <w:rFonts w:ascii="Arial" w:eastAsia="Times New Roman" w:hAnsi="Arial" w:cs="Arial"/>
                          <w:kern w:val="0"/>
                          <w:lang w:eastAsia="en-GB"/>
                          <w14:ligatures w14:val="none"/>
                        </w:rPr>
                        <w:t xml:space="preserve">e look forward to </w:t>
                      </w:r>
                      <w:r w:rsidR="000B6F7E">
                        <w:rPr>
                          <w:rFonts w:ascii="Arial" w:eastAsia="Times New Roman" w:hAnsi="Arial" w:cs="Arial"/>
                          <w:kern w:val="0"/>
                          <w:lang w:eastAsia="en-GB"/>
                          <w14:ligatures w14:val="none"/>
                        </w:rPr>
                        <w:t xml:space="preserve">welcoming students back to school </w:t>
                      </w:r>
                      <w:r w:rsidR="008F3BD0">
                        <w:rPr>
                          <w:rFonts w:ascii="Arial" w:eastAsia="Times New Roman" w:hAnsi="Arial" w:cs="Arial"/>
                          <w:kern w:val="0"/>
                          <w:lang w:eastAsia="en-GB"/>
                          <w14:ligatures w14:val="none"/>
                        </w:rPr>
                        <w:t>on 23</w:t>
                      </w:r>
                      <w:r w:rsidR="00016705" w:rsidRPr="00016705">
                        <w:rPr>
                          <w:rFonts w:ascii="Arial" w:eastAsia="Times New Roman" w:hAnsi="Arial" w:cs="Arial"/>
                          <w:kern w:val="0"/>
                          <w:vertAlign w:val="superscript"/>
                          <w:lang w:eastAsia="en-GB"/>
                          <w14:ligatures w14:val="none"/>
                        </w:rPr>
                        <w:t>rd</w:t>
                      </w:r>
                      <w:r w:rsidR="00016705">
                        <w:rPr>
                          <w:rFonts w:ascii="Arial" w:eastAsia="Times New Roman" w:hAnsi="Arial" w:cs="Arial"/>
                          <w:kern w:val="0"/>
                          <w:lang w:eastAsia="en-GB"/>
                          <w14:ligatures w14:val="none"/>
                        </w:rPr>
                        <w:t xml:space="preserve"> April. </w:t>
                      </w:r>
                      <w:r w:rsidR="00CF019A">
                        <w:rPr>
                          <w:rFonts w:ascii="Arial" w:eastAsia="Times New Roman" w:hAnsi="Arial" w:cs="Arial"/>
                          <w:kern w:val="0"/>
                          <w:lang w:eastAsia="en-GB"/>
                          <w14:ligatures w14:val="none"/>
                        </w:rPr>
                        <w:t xml:space="preserve"> </w:t>
                      </w:r>
                    </w:p>
                    <w:p w14:paraId="2454F074" w14:textId="77777777" w:rsidR="00CF019A" w:rsidRDefault="00CF019A" w:rsidP="007E023D">
                      <w:pPr>
                        <w:rPr>
                          <w:rFonts w:ascii="Arial" w:eastAsia="Times New Roman" w:hAnsi="Arial" w:cs="Arial"/>
                          <w:kern w:val="0"/>
                          <w:lang w:eastAsia="en-GB"/>
                          <w14:ligatures w14:val="none"/>
                        </w:rPr>
                      </w:pPr>
                    </w:p>
                    <w:p w14:paraId="39EADABB" w14:textId="78956CDE" w:rsidR="00CF019A" w:rsidRPr="007E023D" w:rsidRDefault="00CF019A" w:rsidP="007E023D">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With very best wishes to you all,</w:t>
                      </w:r>
                    </w:p>
                    <w:p w14:paraId="0EFBA541" w14:textId="77777777" w:rsidR="00CF019A" w:rsidRDefault="00CF019A" w:rsidP="007E023D">
                      <w:pPr>
                        <w:rPr>
                          <w:rFonts w:ascii="Arial" w:eastAsia="Times New Roman" w:hAnsi="Arial" w:cs="Arial"/>
                          <w:kern w:val="0"/>
                          <w:lang w:eastAsia="en-GB"/>
                          <w14:ligatures w14:val="none"/>
                        </w:rPr>
                      </w:pPr>
                    </w:p>
                    <w:p w14:paraId="1CC4BF48" w14:textId="4782177E" w:rsidR="007E023D" w:rsidRPr="007E023D" w:rsidRDefault="00CF019A" w:rsidP="007E023D">
                      <w:pPr>
                        <w:rPr>
                          <w:rFonts w:ascii="Arial" w:eastAsia="Times New Roman" w:hAnsi="Arial" w:cs="Arial"/>
                          <w:kern w:val="0"/>
                          <w:lang w:eastAsia="en-GB"/>
                          <w14:ligatures w14:val="none"/>
                        </w:rPr>
                      </w:pPr>
                      <w:r>
                        <w:rPr>
                          <w:rFonts w:ascii="Arial" w:eastAsia="Times New Roman" w:hAnsi="Arial" w:cs="Arial"/>
                          <w:kern w:val="0"/>
                          <w:lang w:eastAsia="en-GB"/>
                          <w14:ligatures w14:val="none"/>
                        </w:rPr>
                        <w:t>Mr.  Padfield</w:t>
                      </w:r>
                      <w:r w:rsidR="007E023D" w:rsidRPr="007E023D">
                        <w:rPr>
                          <w:rFonts w:ascii="Arial" w:eastAsia="Times New Roman" w:hAnsi="Arial" w:cs="Arial"/>
                          <w:kern w:val="0"/>
                          <w:lang w:eastAsia="en-GB"/>
                          <w14:ligatures w14:val="none"/>
                        </w:rPr>
                        <w:t> </w:t>
                      </w:r>
                    </w:p>
                    <w:p w14:paraId="41CCE866" w14:textId="77777777" w:rsidR="0041136A" w:rsidRDefault="0041136A"/>
                  </w:txbxContent>
                </v:textbox>
                <w10:wrap anchorx="margin"/>
              </v:shape>
            </w:pict>
          </mc:Fallback>
        </mc:AlternateContent>
      </w:r>
    </w:p>
    <w:p w14:paraId="4AFCFCED" w14:textId="77777777" w:rsidR="008B5A42" w:rsidRDefault="008B5A42" w:rsidP="009324D2"/>
    <w:p w14:paraId="499B850A" w14:textId="77777777" w:rsidR="007406BF" w:rsidRDefault="007406BF" w:rsidP="009324D2"/>
    <w:p w14:paraId="0F294119" w14:textId="77777777" w:rsidR="0041136A" w:rsidRDefault="0041136A" w:rsidP="009324D2"/>
    <w:p w14:paraId="3C8B3112" w14:textId="77777777" w:rsidR="0041136A" w:rsidRDefault="0041136A" w:rsidP="009324D2"/>
    <w:p w14:paraId="184503D4" w14:textId="77777777" w:rsidR="0041136A" w:rsidRDefault="0041136A" w:rsidP="009324D2"/>
    <w:p w14:paraId="558B8345" w14:textId="77777777" w:rsidR="0041136A" w:rsidRDefault="0041136A" w:rsidP="009324D2"/>
    <w:p w14:paraId="49A9B037" w14:textId="77777777" w:rsidR="0041136A" w:rsidRDefault="0041136A" w:rsidP="009324D2"/>
    <w:p w14:paraId="7E7C6B34" w14:textId="77777777" w:rsidR="0041136A" w:rsidRDefault="0041136A" w:rsidP="009324D2"/>
    <w:p w14:paraId="045B8FE8" w14:textId="77777777" w:rsidR="0041136A" w:rsidRDefault="0041136A" w:rsidP="009324D2"/>
    <w:p w14:paraId="3A40E067" w14:textId="2DF922C3" w:rsidR="0041136A" w:rsidRDefault="0041136A" w:rsidP="009324D2"/>
    <w:p w14:paraId="6855483A" w14:textId="77777777" w:rsidR="0041136A" w:rsidRDefault="0041136A" w:rsidP="009324D2"/>
    <w:p w14:paraId="3F263499" w14:textId="77777777" w:rsidR="0041136A" w:rsidRDefault="0041136A" w:rsidP="009324D2"/>
    <w:p w14:paraId="5D98ADEE" w14:textId="77777777" w:rsidR="0041136A" w:rsidRDefault="0041136A" w:rsidP="009324D2"/>
    <w:p w14:paraId="773C80E4" w14:textId="77777777" w:rsidR="0041136A" w:rsidRDefault="0041136A" w:rsidP="009324D2"/>
    <w:p w14:paraId="43D84C22" w14:textId="77777777" w:rsidR="0041136A" w:rsidRDefault="0041136A" w:rsidP="009324D2"/>
    <w:p w14:paraId="4560495C" w14:textId="77777777" w:rsidR="0041136A" w:rsidRDefault="0041136A" w:rsidP="009324D2"/>
    <w:p w14:paraId="6B43DD3A" w14:textId="77777777" w:rsidR="0041136A" w:rsidRDefault="0041136A" w:rsidP="009324D2"/>
    <w:p w14:paraId="5F514584" w14:textId="77777777" w:rsidR="0041136A" w:rsidRDefault="0041136A" w:rsidP="009324D2"/>
    <w:p w14:paraId="24D34C0F" w14:textId="77777777" w:rsidR="0041136A" w:rsidRDefault="0041136A" w:rsidP="009324D2"/>
    <w:p w14:paraId="48781EA2" w14:textId="77777777" w:rsidR="0041136A" w:rsidRDefault="0041136A" w:rsidP="009324D2"/>
    <w:p w14:paraId="73B684FE" w14:textId="77777777" w:rsidR="0041136A" w:rsidRDefault="0041136A" w:rsidP="009324D2"/>
    <w:p w14:paraId="247A88C4" w14:textId="1162470B" w:rsidR="0041136A" w:rsidRDefault="0041136A" w:rsidP="009324D2"/>
    <w:p w14:paraId="4C02C803" w14:textId="527FC673" w:rsidR="0041136A" w:rsidRDefault="0041136A" w:rsidP="009324D2"/>
    <w:p w14:paraId="5A0A9851" w14:textId="553A6AE1" w:rsidR="0041136A" w:rsidRDefault="0041136A" w:rsidP="009324D2"/>
    <w:p w14:paraId="15B25E56" w14:textId="01A4A990" w:rsidR="0041136A" w:rsidRDefault="0041136A" w:rsidP="009324D2"/>
    <w:p w14:paraId="19019DD7" w14:textId="5C205A4E" w:rsidR="0041136A" w:rsidRDefault="0041136A" w:rsidP="009324D2"/>
    <w:p w14:paraId="1BD4462F" w14:textId="150E9B3B" w:rsidR="0041136A" w:rsidRDefault="0041136A" w:rsidP="009324D2"/>
    <w:p w14:paraId="739686C1" w14:textId="13600E34" w:rsidR="00B01017" w:rsidRDefault="00B01017" w:rsidP="009324D2"/>
    <w:p w14:paraId="60D90756" w14:textId="0EBC820C" w:rsidR="00B01017" w:rsidRDefault="00B01017" w:rsidP="009324D2"/>
    <w:p w14:paraId="2AC3EFEE" w14:textId="58C1F3F4" w:rsidR="0041136A" w:rsidRDefault="0041136A" w:rsidP="009324D2"/>
    <w:p w14:paraId="3AB9C0BC" w14:textId="666A7439" w:rsidR="0041136A" w:rsidRDefault="0041136A" w:rsidP="009324D2"/>
    <w:p w14:paraId="0AD1A84B" w14:textId="57AEFBFC" w:rsidR="0041136A" w:rsidRDefault="0041136A" w:rsidP="009324D2"/>
    <w:p w14:paraId="1EEF0795" w14:textId="0136D5B9" w:rsidR="0041136A" w:rsidRDefault="0041136A" w:rsidP="009324D2"/>
    <w:p w14:paraId="2901F4E7" w14:textId="354C6154" w:rsidR="0041136A" w:rsidRDefault="0041136A" w:rsidP="009324D2"/>
    <w:p w14:paraId="36540A1A" w14:textId="235AC9D3" w:rsidR="000F6D43" w:rsidRDefault="00E12EBD" w:rsidP="00BB7256">
      <w:pPr>
        <w:tabs>
          <w:tab w:val="left" w:pos="7005"/>
        </w:tabs>
        <w:rPr>
          <w:rFonts w:ascii="Arial" w:hAnsi="Arial" w:cs="Arial"/>
          <w:color w:val="820041"/>
        </w:rPr>
      </w:pPr>
      <w:r>
        <w:rPr>
          <w:noProof/>
        </w:rPr>
        <w:drawing>
          <wp:anchor distT="0" distB="0" distL="114300" distR="114300" simplePos="0" relativeHeight="251648000" behindDoc="1" locked="0" layoutInCell="1" allowOverlap="1" wp14:anchorId="7305CA6E" wp14:editId="7D431F41">
            <wp:simplePos x="0" y="0"/>
            <wp:positionH relativeFrom="column">
              <wp:posOffset>5838825</wp:posOffset>
            </wp:positionH>
            <wp:positionV relativeFrom="page">
              <wp:posOffset>382905</wp:posOffset>
            </wp:positionV>
            <wp:extent cx="807720" cy="801370"/>
            <wp:effectExtent l="0" t="0" r="0" b="0"/>
            <wp:wrapTight wrapText="bothSides">
              <wp:wrapPolygon edited="0">
                <wp:start x="15283" y="0"/>
                <wp:lineTo x="6623" y="513"/>
                <wp:lineTo x="1528" y="3594"/>
                <wp:lineTo x="1528" y="13864"/>
                <wp:lineTo x="5094" y="16945"/>
                <wp:lineTo x="0" y="17458"/>
                <wp:lineTo x="0" y="21052"/>
                <wp:lineTo x="20887" y="21052"/>
                <wp:lineTo x="20887" y="17458"/>
                <wp:lineTo x="17321" y="12837"/>
                <wp:lineTo x="16811" y="8729"/>
                <wp:lineTo x="18849" y="6675"/>
                <wp:lineTo x="19358" y="1540"/>
                <wp:lineTo x="17830" y="0"/>
                <wp:lineTo x="15283" y="0"/>
              </wp:wrapPolygon>
            </wp:wrapTight>
            <wp:docPr id="2132529557" name="Picture 1" descr="A tree with birds flying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55353" name="Picture 1" descr="A tree with birds flying in the sk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7720" cy="801370"/>
                    </a:xfrm>
                    <a:prstGeom prst="rect">
                      <a:avLst/>
                    </a:prstGeom>
                    <a:noFill/>
                  </pic:spPr>
                </pic:pic>
              </a:graphicData>
            </a:graphic>
            <wp14:sizeRelH relativeFrom="margin">
              <wp14:pctWidth>0</wp14:pctWidth>
            </wp14:sizeRelH>
            <wp14:sizeRelV relativeFrom="margin">
              <wp14:pctHeight>0</wp14:pctHeight>
            </wp14:sizeRelV>
          </wp:anchor>
        </w:drawing>
      </w:r>
    </w:p>
    <w:p w14:paraId="11F3E74A" w14:textId="77777777" w:rsidR="00F64FA5" w:rsidRDefault="00F64FA5" w:rsidP="00BB7256">
      <w:pPr>
        <w:tabs>
          <w:tab w:val="left" w:pos="7005"/>
        </w:tabs>
        <w:rPr>
          <w:rFonts w:ascii="Arial" w:hAnsi="Arial" w:cs="Arial"/>
          <w:color w:val="820041"/>
        </w:rPr>
      </w:pPr>
    </w:p>
    <w:p w14:paraId="1A521BC7" w14:textId="25A6219A" w:rsidR="001D07F2" w:rsidRPr="00F64FA5" w:rsidRDefault="001D07F2" w:rsidP="00BB7256">
      <w:pPr>
        <w:tabs>
          <w:tab w:val="left" w:pos="7005"/>
        </w:tabs>
        <w:rPr>
          <w:rFonts w:ascii="Aptos SemiBold" w:hAnsi="Aptos SemiBold"/>
          <w:sz w:val="36"/>
          <w:szCs w:val="36"/>
        </w:rPr>
      </w:pPr>
    </w:p>
    <w:p w14:paraId="2BE0AF43" w14:textId="2B920FD5" w:rsidR="005D4360" w:rsidRPr="00CE5BDA" w:rsidRDefault="0048566B" w:rsidP="00BB7256">
      <w:pPr>
        <w:tabs>
          <w:tab w:val="left" w:pos="7005"/>
        </w:tabs>
        <w:rPr>
          <w:rFonts w:ascii="Arial" w:hAnsi="Arial" w:cs="Arial"/>
          <w:b/>
          <w:bCs/>
          <w:sz w:val="32"/>
          <w:szCs w:val="32"/>
        </w:rPr>
      </w:pPr>
      <w:r w:rsidRPr="00CE5BDA">
        <w:rPr>
          <w:rFonts w:ascii="Arial" w:hAnsi="Arial" w:cs="Arial"/>
          <w:b/>
          <w:bCs/>
          <w:sz w:val="32"/>
          <w:szCs w:val="32"/>
        </w:rPr>
        <w:t>Reminders</w:t>
      </w:r>
    </w:p>
    <w:p w14:paraId="7EEF977B" w14:textId="77777777" w:rsidR="00F64FA5" w:rsidRPr="00CE5BDA" w:rsidRDefault="00F64FA5" w:rsidP="00F64FA5">
      <w:pPr>
        <w:tabs>
          <w:tab w:val="left" w:pos="7005"/>
        </w:tabs>
        <w:rPr>
          <w:rFonts w:ascii="Arial" w:hAnsi="Arial" w:cs="Arial"/>
        </w:rPr>
      </w:pPr>
      <w:r w:rsidRPr="00CE5BDA">
        <w:rPr>
          <w:rFonts w:ascii="Arial" w:hAnsi="Arial" w:cs="Arial"/>
        </w:rPr>
        <w:t> </w:t>
      </w:r>
    </w:p>
    <w:p w14:paraId="48934C22" w14:textId="2CEA2382" w:rsidR="00F64FA5" w:rsidRPr="00CE5BDA" w:rsidRDefault="00F64FA5" w:rsidP="00F64FA5">
      <w:pPr>
        <w:tabs>
          <w:tab w:val="left" w:pos="7005"/>
        </w:tabs>
        <w:rPr>
          <w:rFonts w:ascii="Arial" w:hAnsi="Arial" w:cs="Arial"/>
        </w:rPr>
      </w:pPr>
      <w:r w:rsidRPr="00CE5BDA">
        <w:rPr>
          <w:rFonts w:ascii="Arial" w:hAnsi="Arial" w:cs="Arial"/>
          <w:b/>
          <w:bCs/>
        </w:rPr>
        <w:t>Term dates</w:t>
      </w:r>
    </w:p>
    <w:p w14:paraId="30C60451" w14:textId="5F863B50" w:rsidR="00E62414" w:rsidRPr="00CE5BDA" w:rsidRDefault="00E62414" w:rsidP="00F64FA5">
      <w:pPr>
        <w:tabs>
          <w:tab w:val="left" w:pos="7005"/>
        </w:tabs>
        <w:rPr>
          <w:rFonts w:ascii="Arial" w:hAnsi="Arial" w:cs="Arial"/>
        </w:rPr>
      </w:pPr>
      <w:r w:rsidRPr="00CE5BDA">
        <w:rPr>
          <w:rFonts w:ascii="Arial" w:hAnsi="Arial" w:cs="Arial"/>
        </w:rPr>
        <w:t xml:space="preserve">School closes </w:t>
      </w:r>
      <w:r w:rsidR="00DB7CE6" w:rsidRPr="00CE5BDA">
        <w:rPr>
          <w:rFonts w:ascii="Arial" w:hAnsi="Arial" w:cs="Arial"/>
        </w:rPr>
        <w:t xml:space="preserve">for the spring term on </w:t>
      </w:r>
      <w:r w:rsidR="00F64FA5" w:rsidRPr="00CE5BDA">
        <w:rPr>
          <w:rFonts w:ascii="Arial" w:hAnsi="Arial" w:cs="Arial"/>
          <w:b/>
          <w:bCs/>
        </w:rPr>
        <w:t>Friday 04 Apri</w:t>
      </w:r>
      <w:r w:rsidRPr="00CE5BDA">
        <w:rPr>
          <w:rFonts w:ascii="Arial" w:hAnsi="Arial" w:cs="Arial"/>
          <w:b/>
          <w:bCs/>
        </w:rPr>
        <w:t>l</w:t>
      </w:r>
      <w:r w:rsidR="00DB7CE6" w:rsidRPr="00CE5BDA">
        <w:rPr>
          <w:rFonts w:ascii="Arial" w:hAnsi="Arial" w:cs="Arial"/>
          <w:b/>
          <w:bCs/>
        </w:rPr>
        <w:t xml:space="preserve"> at 1pm</w:t>
      </w:r>
    </w:p>
    <w:p w14:paraId="0AA66FB3" w14:textId="4F219592" w:rsidR="00F64FA5" w:rsidRPr="008F3BD0" w:rsidRDefault="00F64FA5" w:rsidP="00F64FA5">
      <w:pPr>
        <w:tabs>
          <w:tab w:val="left" w:pos="7005"/>
        </w:tabs>
        <w:rPr>
          <w:rFonts w:ascii="Arial" w:hAnsi="Arial" w:cs="Arial"/>
        </w:rPr>
      </w:pPr>
      <w:r w:rsidRPr="00CE5BDA">
        <w:rPr>
          <w:rFonts w:ascii="Arial" w:hAnsi="Arial" w:cs="Arial"/>
        </w:rPr>
        <w:t xml:space="preserve">School reopens </w:t>
      </w:r>
      <w:r w:rsidR="00DB7CE6" w:rsidRPr="00CE5BDA">
        <w:rPr>
          <w:rFonts w:ascii="Arial" w:hAnsi="Arial" w:cs="Arial"/>
        </w:rPr>
        <w:t xml:space="preserve">for the summer term </w:t>
      </w:r>
      <w:r w:rsidRPr="00CE5BDA">
        <w:rPr>
          <w:rFonts w:ascii="Arial" w:hAnsi="Arial" w:cs="Arial"/>
          <w:b/>
          <w:bCs/>
        </w:rPr>
        <w:t>Wednesday 23 April at 9am</w:t>
      </w:r>
      <w:r w:rsidR="00DB7CE6" w:rsidRPr="00CE5BDA">
        <w:rPr>
          <w:rFonts w:ascii="Arial" w:hAnsi="Arial" w:cs="Arial"/>
        </w:rPr>
        <w:t xml:space="preserve"> </w:t>
      </w:r>
      <w:r w:rsidR="00DB7CE6" w:rsidRPr="008F3BD0">
        <w:rPr>
          <w:rFonts w:ascii="Arial" w:hAnsi="Arial" w:cs="Arial"/>
        </w:rPr>
        <w:t>(Tuesday 22</w:t>
      </w:r>
      <w:r w:rsidR="00DB7CE6" w:rsidRPr="008F3BD0">
        <w:rPr>
          <w:rFonts w:ascii="Arial" w:hAnsi="Arial" w:cs="Arial"/>
          <w:vertAlign w:val="superscript"/>
        </w:rPr>
        <w:t>nd</w:t>
      </w:r>
      <w:r w:rsidR="00DB7CE6" w:rsidRPr="008F3BD0">
        <w:rPr>
          <w:rFonts w:ascii="Arial" w:hAnsi="Arial" w:cs="Arial"/>
        </w:rPr>
        <w:t xml:space="preserve"> April is staff INSET)</w:t>
      </w:r>
    </w:p>
    <w:p w14:paraId="2E17D502" w14:textId="77777777" w:rsidR="00F64FA5" w:rsidRPr="00CE5BDA" w:rsidRDefault="00F64FA5" w:rsidP="00F64FA5">
      <w:pPr>
        <w:tabs>
          <w:tab w:val="left" w:pos="7005"/>
        </w:tabs>
        <w:rPr>
          <w:rFonts w:ascii="Arial" w:hAnsi="Arial" w:cs="Arial"/>
        </w:rPr>
      </w:pPr>
      <w:r w:rsidRPr="00CE5BDA">
        <w:rPr>
          <w:rFonts w:ascii="Arial" w:hAnsi="Arial" w:cs="Arial"/>
        </w:rPr>
        <w:t> </w:t>
      </w:r>
    </w:p>
    <w:p w14:paraId="6353834B" w14:textId="77777777" w:rsidR="00F64FA5" w:rsidRPr="00CE5BDA" w:rsidRDefault="00F64FA5" w:rsidP="00F64FA5">
      <w:pPr>
        <w:tabs>
          <w:tab w:val="left" w:pos="7005"/>
        </w:tabs>
        <w:rPr>
          <w:rFonts w:ascii="Arial" w:hAnsi="Arial" w:cs="Arial"/>
        </w:rPr>
      </w:pPr>
      <w:r w:rsidRPr="00CE5BDA">
        <w:rPr>
          <w:rFonts w:ascii="Arial" w:hAnsi="Arial" w:cs="Arial"/>
          <w:b/>
          <w:bCs/>
        </w:rPr>
        <w:t>Stationery</w:t>
      </w:r>
    </w:p>
    <w:p w14:paraId="15E0BEB9" w14:textId="60C3B205" w:rsidR="00F64FA5" w:rsidRPr="00CE5BDA" w:rsidRDefault="00F64FA5" w:rsidP="00F64FA5">
      <w:pPr>
        <w:tabs>
          <w:tab w:val="left" w:pos="7005"/>
        </w:tabs>
        <w:rPr>
          <w:rFonts w:ascii="Arial" w:hAnsi="Arial" w:cs="Arial"/>
        </w:rPr>
      </w:pPr>
      <w:r w:rsidRPr="00CE5BDA">
        <w:rPr>
          <w:rFonts w:ascii="Arial" w:hAnsi="Arial" w:cs="Arial"/>
        </w:rPr>
        <w:t xml:space="preserve">All students should attend school with </w:t>
      </w:r>
      <w:r w:rsidR="00DB7CE6" w:rsidRPr="00CE5BDA">
        <w:rPr>
          <w:rFonts w:ascii="Arial" w:hAnsi="Arial" w:cs="Arial"/>
        </w:rPr>
        <w:t xml:space="preserve">basic stationery they will need for the school day.  </w:t>
      </w:r>
      <w:r w:rsidRPr="00CE5BDA">
        <w:rPr>
          <w:rFonts w:ascii="Arial" w:hAnsi="Arial" w:cs="Arial"/>
        </w:rPr>
        <w:t xml:space="preserve"> </w:t>
      </w:r>
      <w:r w:rsidR="00687B37" w:rsidRPr="00CE5BDA">
        <w:rPr>
          <w:rFonts w:ascii="Arial" w:hAnsi="Arial" w:cs="Arial"/>
        </w:rPr>
        <w:t xml:space="preserve">Specialist </w:t>
      </w:r>
      <w:r w:rsidRPr="00CE5BDA">
        <w:rPr>
          <w:rFonts w:ascii="Arial" w:hAnsi="Arial" w:cs="Arial"/>
        </w:rPr>
        <w:t xml:space="preserve">equipment is provided </w:t>
      </w:r>
      <w:r w:rsidR="00687B37" w:rsidRPr="00CE5BDA">
        <w:rPr>
          <w:rFonts w:ascii="Arial" w:hAnsi="Arial" w:cs="Arial"/>
        </w:rPr>
        <w:t>as</w:t>
      </w:r>
      <w:r w:rsidRPr="00CE5BDA">
        <w:rPr>
          <w:rFonts w:ascii="Arial" w:hAnsi="Arial" w:cs="Arial"/>
        </w:rPr>
        <w:t xml:space="preserve"> required</w:t>
      </w:r>
      <w:r w:rsidR="00687B37" w:rsidRPr="00CE5BDA">
        <w:rPr>
          <w:rFonts w:ascii="Arial" w:hAnsi="Arial" w:cs="Arial"/>
        </w:rPr>
        <w:t>, however as a minimum, students should arrive at school equipped with a handwriting pen, pencil (inc</w:t>
      </w:r>
      <w:r w:rsidR="00E258EC">
        <w:rPr>
          <w:rFonts w:ascii="Arial" w:hAnsi="Arial" w:cs="Arial"/>
        </w:rPr>
        <w:t>.</w:t>
      </w:r>
      <w:r w:rsidR="00687B37" w:rsidRPr="00CE5BDA">
        <w:rPr>
          <w:rFonts w:ascii="Arial" w:hAnsi="Arial" w:cs="Arial"/>
        </w:rPr>
        <w:t xml:space="preserve"> colouring pencils/pens), a ruler, eraser</w:t>
      </w:r>
      <w:r w:rsidRPr="00CE5BDA">
        <w:rPr>
          <w:rFonts w:ascii="Arial" w:hAnsi="Arial" w:cs="Arial"/>
        </w:rPr>
        <w:t>.</w:t>
      </w:r>
    </w:p>
    <w:p w14:paraId="6A0176F4" w14:textId="77777777" w:rsidR="00F64FA5" w:rsidRPr="00CE5BDA" w:rsidRDefault="00F64FA5" w:rsidP="00F64FA5">
      <w:pPr>
        <w:tabs>
          <w:tab w:val="left" w:pos="7005"/>
        </w:tabs>
        <w:rPr>
          <w:rFonts w:ascii="Arial" w:hAnsi="Arial" w:cs="Arial"/>
        </w:rPr>
      </w:pPr>
      <w:r w:rsidRPr="00CE5BDA">
        <w:rPr>
          <w:rFonts w:ascii="Arial" w:hAnsi="Arial" w:cs="Arial"/>
        </w:rPr>
        <w:t> </w:t>
      </w:r>
    </w:p>
    <w:p w14:paraId="553D4DE0" w14:textId="77777777" w:rsidR="00F64FA5" w:rsidRPr="00CE5BDA" w:rsidRDefault="00F64FA5" w:rsidP="00F64FA5">
      <w:pPr>
        <w:tabs>
          <w:tab w:val="left" w:pos="7005"/>
        </w:tabs>
        <w:rPr>
          <w:rFonts w:ascii="Arial" w:hAnsi="Arial" w:cs="Arial"/>
        </w:rPr>
      </w:pPr>
      <w:r w:rsidRPr="00CE5BDA">
        <w:rPr>
          <w:rFonts w:ascii="Arial" w:hAnsi="Arial" w:cs="Arial"/>
          <w:b/>
          <w:bCs/>
        </w:rPr>
        <w:t>School Uniform</w:t>
      </w:r>
    </w:p>
    <w:p w14:paraId="2BE15F0C" w14:textId="330A08F4" w:rsidR="00F64FA5" w:rsidRPr="00CE5BDA" w:rsidRDefault="00F64FA5" w:rsidP="00F64FA5">
      <w:pPr>
        <w:tabs>
          <w:tab w:val="left" w:pos="7005"/>
        </w:tabs>
        <w:rPr>
          <w:rFonts w:ascii="Arial" w:hAnsi="Arial" w:cs="Arial"/>
        </w:rPr>
      </w:pPr>
      <w:r w:rsidRPr="00CE5BDA">
        <w:rPr>
          <w:rFonts w:ascii="Arial" w:hAnsi="Arial" w:cs="Arial"/>
        </w:rPr>
        <w:t>Please ensure that you send your child to school wearing the correct uniform</w:t>
      </w:r>
      <w:r w:rsidR="00E258EC">
        <w:rPr>
          <w:rFonts w:ascii="Arial" w:hAnsi="Arial" w:cs="Arial"/>
        </w:rPr>
        <w:t>.  Students who arrive at school not in correct school uniform will be returned home immediately.  Please refer to the website for our school uniform policy.</w:t>
      </w:r>
    </w:p>
    <w:p w14:paraId="58C7601F" w14:textId="77777777" w:rsidR="00F64FA5" w:rsidRPr="00CE5BDA" w:rsidRDefault="00F64FA5" w:rsidP="00F64FA5">
      <w:pPr>
        <w:tabs>
          <w:tab w:val="left" w:pos="7005"/>
        </w:tabs>
        <w:rPr>
          <w:rFonts w:ascii="Arial" w:hAnsi="Arial" w:cs="Arial"/>
        </w:rPr>
      </w:pPr>
      <w:r w:rsidRPr="00CE5BDA">
        <w:rPr>
          <w:rFonts w:ascii="Arial" w:hAnsi="Arial" w:cs="Arial"/>
        </w:rPr>
        <w:t> </w:t>
      </w:r>
    </w:p>
    <w:p w14:paraId="73BF5FB3" w14:textId="48322173" w:rsidR="00F64FA5" w:rsidRPr="00CE5BDA" w:rsidRDefault="00F64FA5" w:rsidP="00F64FA5">
      <w:pPr>
        <w:tabs>
          <w:tab w:val="left" w:pos="7005"/>
        </w:tabs>
        <w:rPr>
          <w:rFonts w:ascii="Arial" w:hAnsi="Arial" w:cs="Arial"/>
        </w:rPr>
      </w:pPr>
      <w:r w:rsidRPr="00CE5BDA">
        <w:rPr>
          <w:rFonts w:ascii="Arial" w:hAnsi="Arial" w:cs="Arial"/>
        </w:rPr>
        <w:t xml:space="preserve">Hats, </w:t>
      </w:r>
      <w:r w:rsidR="00687B37" w:rsidRPr="00CE5BDA">
        <w:rPr>
          <w:rFonts w:ascii="Arial" w:hAnsi="Arial" w:cs="Arial"/>
        </w:rPr>
        <w:t xml:space="preserve">caps, </w:t>
      </w:r>
      <w:r w:rsidRPr="00CE5BDA">
        <w:rPr>
          <w:rFonts w:ascii="Arial" w:hAnsi="Arial" w:cs="Arial"/>
        </w:rPr>
        <w:t xml:space="preserve">balaclavas, </w:t>
      </w:r>
      <w:r w:rsidR="00687B37" w:rsidRPr="00CE5BDA">
        <w:rPr>
          <w:rFonts w:ascii="Arial" w:hAnsi="Arial" w:cs="Arial"/>
        </w:rPr>
        <w:t>are not permitted</w:t>
      </w:r>
      <w:r w:rsidRPr="00CE5BDA">
        <w:rPr>
          <w:rFonts w:ascii="Arial" w:hAnsi="Arial" w:cs="Arial"/>
        </w:rPr>
        <w:t xml:space="preserve"> in school.</w:t>
      </w:r>
      <w:r w:rsidR="00687B37" w:rsidRPr="00CE5BDA">
        <w:rPr>
          <w:rFonts w:ascii="Arial" w:hAnsi="Arial" w:cs="Arial"/>
        </w:rPr>
        <w:t xml:space="preserve"> Sunhats may be worn outside in sunnier weather.  </w:t>
      </w:r>
    </w:p>
    <w:p w14:paraId="0FC73916" w14:textId="77777777" w:rsidR="00F64FA5" w:rsidRPr="00F64FA5" w:rsidRDefault="00F64FA5" w:rsidP="00F64FA5">
      <w:pPr>
        <w:tabs>
          <w:tab w:val="left" w:pos="7005"/>
        </w:tabs>
        <w:rPr>
          <w:rFonts w:ascii="Aptos SemiBold" w:hAnsi="Aptos SemiBold"/>
        </w:rPr>
      </w:pPr>
      <w:r w:rsidRPr="00F64FA5">
        <w:rPr>
          <w:rFonts w:ascii="Aptos SemiBold" w:hAnsi="Aptos SemiBold"/>
        </w:rPr>
        <w:t> </w:t>
      </w:r>
    </w:p>
    <w:p w14:paraId="127BC580" w14:textId="6F8F1FCB" w:rsidR="00BD281C" w:rsidRPr="00F64FA5" w:rsidRDefault="00F64FA5" w:rsidP="00BB7256">
      <w:pPr>
        <w:tabs>
          <w:tab w:val="left" w:pos="7005"/>
        </w:tabs>
        <w:rPr>
          <w:rFonts w:ascii="Aptos SemiBold" w:hAnsi="Aptos SemiBold"/>
        </w:rPr>
      </w:pPr>
      <w:r w:rsidRPr="00F64FA5">
        <w:rPr>
          <w:rFonts w:ascii="Aptos SemiBold" w:hAnsi="Aptos SemiBold" w:cs="Aharoni"/>
          <w:noProof/>
          <w:sz w:val="44"/>
          <w:szCs w:val="44"/>
        </w:rPr>
        <mc:AlternateContent>
          <mc:Choice Requires="wps">
            <w:drawing>
              <wp:anchor distT="45720" distB="45720" distL="114300" distR="114300" simplePos="0" relativeHeight="251630592" behindDoc="0" locked="0" layoutInCell="1" allowOverlap="1" wp14:anchorId="1D0F7D75" wp14:editId="4E29758D">
                <wp:simplePos x="0" y="0"/>
                <wp:positionH relativeFrom="margin">
                  <wp:align>left</wp:align>
                </wp:positionH>
                <wp:positionV relativeFrom="paragraph">
                  <wp:posOffset>2650672</wp:posOffset>
                </wp:positionV>
                <wp:extent cx="6438900" cy="371475"/>
                <wp:effectExtent l="0" t="0" r="19050" b="28575"/>
                <wp:wrapSquare wrapText="bothSides"/>
                <wp:docPr id="7381708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371475"/>
                        </a:xfrm>
                        <a:prstGeom prst="rect">
                          <a:avLst/>
                        </a:prstGeom>
                        <a:gradFill flip="none" rotWithShape="1">
                          <a:gsLst>
                            <a:gs pos="0">
                              <a:srgbClr val="FFFFFF">
                                <a:shade val="30000"/>
                                <a:satMod val="115000"/>
                              </a:srgbClr>
                            </a:gs>
                            <a:gs pos="50000">
                              <a:srgbClr val="FFFFFF">
                                <a:shade val="67500"/>
                                <a:satMod val="115000"/>
                              </a:srgbClr>
                            </a:gs>
                            <a:gs pos="100000">
                              <a:srgbClr val="FFFFFF">
                                <a:shade val="100000"/>
                                <a:satMod val="115000"/>
                              </a:srgbClr>
                            </a:gs>
                          </a:gsLst>
                          <a:lin ang="2700000" scaled="1"/>
                          <a:tileRect/>
                        </a:gradFill>
                        <a:ln w="9525">
                          <a:solidFill>
                            <a:srgbClr val="000000"/>
                          </a:solidFill>
                          <a:miter lim="800000"/>
                          <a:headEnd/>
                          <a:tailEnd/>
                        </a:ln>
                      </wps:spPr>
                      <wps:txbx>
                        <w:txbxContent>
                          <w:p w14:paraId="61E1664E" w14:textId="4F141CBB" w:rsidR="00174AF4" w:rsidRPr="00BB7256" w:rsidRDefault="00174AF4" w:rsidP="00174AF4">
                            <w:pPr>
                              <w:tabs>
                                <w:tab w:val="left" w:pos="7005"/>
                              </w:tabs>
                              <w:rPr>
                                <w:rFonts w:ascii="Arial" w:hAnsi="Arial" w:cs="Arial"/>
                                <w:color w:val="820041"/>
                              </w:rPr>
                            </w:pPr>
                            <w:r w:rsidRPr="000F1D29">
                              <w:rPr>
                                <w:b/>
                                <w:bCs/>
                              </w:rPr>
                              <w:t>Please remember</w:t>
                            </w:r>
                            <w:r>
                              <w:t xml:space="preserve"> to provide your child with a water bottle, which can be re-filled </w:t>
                            </w:r>
                            <w:r w:rsidR="000F1D29">
                              <w:t>at school.</w:t>
                            </w:r>
                          </w:p>
                          <w:p w14:paraId="75F890B9" w14:textId="295897B5" w:rsidR="00174AF4" w:rsidRDefault="00174A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F7D75" id="_x0000_s1029" type="#_x0000_t202" style="position:absolute;margin-left:0;margin-top:208.7pt;width:507pt;height:29.25pt;z-index:2516305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" fillcolor="#959595">
                <v:fill rotate="t" angle="45" colors="0 #959595;.5 #d6d6d6;1 white" focus="100%" type="gradient"/>
                <v:textbox>
                  <w:txbxContent>
                    <w:p w14:paraId="61E1664E" w14:textId="4F141CBB" w:rsidR="00174AF4" w:rsidRPr="00BB7256" w:rsidRDefault="00174AF4" w:rsidP="00174AF4">
                      <w:pPr>
                        <w:tabs>
                          <w:tab w:val="left" w:pos="7005"/>
                        </w:tabs>
                        <w:rPr>
                          <w:rFonts w:ascii="Arial" w:hAnsi="Arial" w:cs="Arial"/>
                          <w:color w:val="820041"/>
                        </w:rPr>
                      </w:pPr>
                      <w:r w:rsidRPr="000F1D29">
                        <w:rPr>
                          <w:b/>
                          <w:bCs/>
                        </w:rPr>
                        <w:t>Please remember</w:t>
                      </w:r>
                      <w:r>
                        <w:t xml:space="preserve"> to provide your child with a water bottle, which can be re-filled </w:t>
                      </w:r>
                      <w:r w:rsidR="000F1D29">
                        <w:t>at school.</w:t>
                      </w:r>
                    </w:p>
                    <w:p w14:paraId="75F890B9" w14:textId="295897B5" w:rsidR="00174AF4" w:rsidRDefault="00174AF4"/>
                  </w:txbxContent>
                </v:textbox>
                <w10:wrap type="square" anchorx="margin"/>
              </v:shape>
            </w:pict>
          </mc:Fallback>
        </mc:AlternateContent>
      </w:r>
      <w:r w:rsidRPr="00F64FA5">
        <w:rPr>
          <w:noProof/>
          <w:sz w:val="22"/>
          <w:szCs w:val="22"/>
        </w:rPr>
        <mc:AlternateContent>
          <mc:Choice Requires="wps">
            <w:drawing>
              <wp:anchor distT="45720" distB="45720" distL="114300" distR="114300" simplePos="0" relativeHeight="251606016" behindDoc="0" locked="0" layoutInCell="1" allowOverlap="1" wp14:anchorId="1DB7769A" wp14:editId="731C3982">
                <wp:simplePos x="0" y="0"/>
                <wp:positionH relativeFrom="margin">
                  <wp:align>left</wp:align>
                </wp:positionH>
                <wp:positionV relativeFrom="paragraph">
                  <wp:posOffset>1412743</wp:posOffset>
                </wp:positionV>
                <wp:extent cx="6438900" cy="866775"/>
                <wp:effectExtent l="0" t="0" r="19050" b="28575"/>
                <wp:wrapSquare wrapText="bothSides"/>
                <wp:docPr id="1675301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866775"/>
                        </a:xfrm>
                        <a:prstGeom prst="rect">
                          <a:avLst/>
                        </a:prstGeom>
                        <a:gradFill flip="none" rotWithShape="1">
                          <a:gsLst>
                            <a:gs pos="0">
                              <a:srgbClr val="FFFFFF">
                                <a:shade val="30000"/>
                                <a:satMod val="115000"/>
                              </a:srgbClr>
                            </a:gs>
                            <a:gs pos="50000">
                              <a:srgbClr val="FFFFFF">
                                <a:shade val="67500"/>
                                <a:satMod val="115000"/>
                              </a:srgbClr>
                            </a:gs>
                            <a:gs pos="100000">
                              <a:srgbClr val="FFFFFF">
                                <a:shade val="100000"/>
                                <a:satMod val="115000"/>
                              </a:srgbClr>
                            </a:gs>
                          </a:gsLst>
                          <a:lin ang="2700000" scaled="1"/>
                          <a:tileRect/>
                        </a:gradFill>
                        <a:ln w="9525">
                          <a:solidFill>
                            <a:srgbClr val="000000"/>
                          </a:solidFill>
                          <a:miter lim="800000"/>
                          <a:headEnd/>
                          <a:tailEnd/>
                        </a:ln>
                      </wps:spPr>
                      <wps:txbx>
                        <w:txbxContent>
                          <w:p w14:paraId="4982DC4B" w14:textId="6653D7B7" w:rsidR="00707858" w:rsidRDefault="00707858" w:rsidP="00707858">
                            <w:pPr>
                              <w:tabs>
                                <w:tab w:val="left" w:pos="7005"/>
                              </w:tabs>
                            </w:pPr>
                            <w:r w:rsidRPr="000F1D29">
                              <w:rPr>
                                <w:b/>
                                <w:bCs/>
                              </w:rPr>
                              <w:t>Absence Reporting</w:t>
                            </w:r>
                            <w:r>
                              <w:t xml:space="preserve"> – It is vital that you let the school know if your child will not be attending school that day. You can do this by either ringing the school office or by email. Absences must be reported by 9.30am and you must contact the school every day that your child will be absen</w:t>
                            </w:r>
                            <w:r w:rsidR="00BC3436">
                              <w:t>t</w:t>
                            </w:r>
                            <w:r>
                              <w:t xml:space="preserve">. Please do not forget. </w:t>
                            </w:r>
                          </w:p>
                          <w:p w14:paraId="0414C43D" w14:textId="22073F20" w:rsidR="00707858" w:rsidRDefault="007078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B7769A" id="_x0000_s1030" type="#_x0000_t202" style="position:absolute;margin-left:0;margin-top:111.25pt;width:507pt;height:68.25pt;z-index:2516060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" fillcolor="#959595">
                <v:fill rotate="t" angle="45" colors="0 #959595;.5 #d6d6d6;1 white" focus="100%" type="gradient"/>
                <v:textbox>
                  <w:txbxContent>
                    <w:p w14:paraId="4982DC4B" w14:textId="6653D7B7" w:rsidR="00707858" w:rsidRDefault="00707858" w:rsidP="00707858">
                      <w:pPr>
                        <w:tabs>
                          <w:tab w:val="left" w:pos="7005"/>
                        </w:tabs>
                      </w:pPr>
                      <w:r w:rsidRPr="000F1D29">
                        <w:rPr>
                          <w:b/>
                          <w:bCs/>
                        </w:rPr>
                        <w:t>Absence Reporting</w:t>
                      </w:r>
                      <w:r>
                        <w:t xml:space="preserve"> – It is vital that you let the school know if your child will not be attending school that day. You can do this by either ringing the school office or by email. Absences must be reported by 9.30am and you must contact the school every day that your child will be absen</w:t>
                      </w:r>
                      <w:r w:rsidR="00BC3436">
                        <w:t>t</w:t>
                      </w:r>
                      <w:r>
                        <w:t xml:space="preserve">. Please do not forget. </w:t>
                      </w:r>
                    </w:p>
                    <w:p w14:paraId="0414C43D" w14:textId="22073F20" w:rsidR="00707858" w:rsidRDefault="00707858"/>
                  </w:txbxContent>
                </v:textbox>
                <w10:wrap type="square" anchorx="margin"/>
              </v:shape>
            </w:pict>
          </mc:Fallback>
        </mc:AlternateContent>
      </w:r>
      <w:r w:rsidRPr="00F64FA5">
        <w:rPr>
          <w:noProof/>
          <w:sz w:val="22"/>
          <w:szCs w:val="22"/>
        </w:rPr>
        <mc:AlternateContent>
          <mc:Choice Requires="wps">
            <w:drawing>
              <wp:anchor distT="45720" distB="45720" distL="114300" distR="114300" simplePos="0" relativeHeight="251670528" behindDoc="0" locked="0" layoutInCell="1" allowOverlap="1" wp14:anchorId="1274CD5F" wp14:editId="57334794">
                <wp:simplePos x="0" y="0"/>
                <wp:positionH relativeFrom="margin">
                  <wp:align>left</wp:align>
                </wp:positionH>
                <wp:positionV relativeFrom="paragraph">
                  <wp:posOffset>2281555</wp:posOffset>
                </wp:positionV>
                <wp:extent cx="6438900" cy="352425"/>
                <wp:effectExtent l="0" t="0" r="19050" b="28575"/>
                <wp:wrapSquare wrapText="bothSides"/>
                <wp:docPr id="67084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352425"/>
                        </a:xfrm>
                        <a:prstGeom prst="rect">
                          <a:avLst/>
                        </a:prstGeom>
                        <a:gradFill flip="none" rotWithShape="1">
                          <a:gsLst>
                            <a:gs pos="0">
                              <a:srgbClr val="FFFFFF">
                                <a:shade val="30000"/>
                                <a:satMod val="115000"/>
                              </a:srgbClr>
                            </a:gs>
                            <a:gs pos="50000">
                              <a:srgbClr val="FFFFFF">
                                <a:shade val="67500"/>
                                <a:satMod val="115000"/>
                              </a:srgbClr>
                            </a:gs>
                            <a:gs pos="100000">
                              <a:srgbClr val="FFFFFF">
                                <a:shade val="100000"/>
                                <a:satMod val="115000"/>
                              </a:srgbClr>
                            </a:gs>
                          </a:gsLst>
                          <a:lin ang="2700000" scaled="1"/>
                          <a:tileRect/>
                        </a:gradFill>
                        <a:ln w="9525">
                          <a:solidFill>
                            <a:srgbClr val="000000"/>
                          </a:solidFill>
                          <a:miter lim="800000"/>
                          <a:headEnd/>
                          <a:tailEnd/>
                        </a:ln>
                      </wps:spPr>
                      <wps:txbx>
                        <w:txbxContent>
                          <w:p w14:paraId="582036F3" w14:textId="7A051DED" w:rsidR="005D0083" w:rsidRDefault="005D0083">
                            <w:r w:rsidRPr="005D0083">
                              <w:rPr>
                                <w:b/>
                                <w:bCs/>
                              </w:rPr>
                              <w:t>Website</w:t>
                            </w:r>
                            <w:r>
                              <w:t xml:space="preserve">: </w:t>
                            </w:r>
                            <w:hyperlink r:id="rId15" w:history="1">
                              <w:r w:rsidR="008D4D33">
                                <w:rPr>
                                  <w:rStyle w:val="Hyperlink"/>
                                </w:rPr>
                                <w:t>Burstow Park School - Home</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4CD5F" id="_x0000_s1031" type="#_x0000_t202" style="position:absolute;margin-left:0;margin-top:179.65pt;width:507pt;height:27.75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" fillcolor="#959595">
                <v:fill rotate="t" angle="45" colors="0 #959595;.5 #d6d6d6;1 white" focus="100%" type="gradient"/>
                <v:textbox>
                  <w:txbxContent>
                    <w:p w14:paraId="582036F3" w14:textId="7A051DED" w:rsidR="005D0083" w:rsidRDefault="005D0083">
                      <w:r w:rsidRPr="005D0083">
                        <w:rPr>
                          <w:b/>
                          <w:bCs/>
                        </w:rPr>
                        <w:t>Website</w:t>
                      </w:r>
                      <w:r>
                        <w:t xml:space="preserve">: </w:t>
                      </w:r>
                      <w:hyperlink r:id="rId16" w:history="1">
                        <w:r w:rsidR="008D4D33">
                          <w:rPr>
                            <w:rStyle w:val="Hyperlink"/>
                          </w:rPr>
                          <w:t>Burstow Park School - Home</w:t>
                        </w:r>
                      </w:hyperlink>
                    </w:p>
                  </w:txbxContent>
                </v:textbox>
                <w10:wrap type="square" anchorx="margin"/>
              </v:shape>
            </w:pict>
          </mc:Fallback>
        </mc:AlternateContent>
      </w:r>
      <w:r w:rsidRPr="00F64FA5">
        <w:rPr>
          <w:noProof/>
          <w:sz w:val="22"/>
          <w:szCs w:val="22"/>
        </w:rPr>
        <mc:AlternateContent>
          <mc:Choice Requires="wps">
            <w:drawing>
              <wp:anchor distT="45720" distB="45720" distL="114300" distR="114300" simplePos="0" relativeHeight="251648000" behindDoc="0" locked="0" layoutInCell="1" allowOverlap="1" wp14:anchorId="55C99B49" wp14:editId="20D72BD0">
                <wp:simplePos x="0" y="0"/>
                <wp:positionH relativeFrom="margin">
                  <wp:align>left</wp:align>
                </wp:positionH>
                <wp:positionV relativeFrom="paragraph">
                  <wp:posOffset>284604</wp:posOffset>
                </wp:positionV>
                <wp:extent cx="6438900" cy="1114425"/>
                <wp:effectExtent l="0" t="0" r="19050" b="28575"/>
                <wp:wrapSquare wrapText="bothSides"/>
                <wp:docPr id="1612981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114425"/>
                        </a:xfrm>
                        <a:prstGeom prst="rect">
                          <a:avLst/>
                        </a:prstGeom>
                        <a:gradFill flip="none" rotWithShape="1">
                          <a:gsLst>
                            <a:gs pos="0">
                              <a:schemeClr val="bg2">
                                <a:shade val="30000"/>
                                <a:satMod val="115000"/>
                              </a:schemeClr>
                            </a:gs>
                            <a:gs pos="50000">
                              <a:schemeClr val="bg2">
                                <a:shade val="67500"/>
                                <a:satMod val="115000"/>
                              </a:schemeClr>
                            </a:gs>
                            <a:gs pos="100000">
                              <a:schemeClr val="bg2">
                                <a:shade val="100000"/>
                                <a:satMod val="115000"/>
                              </a:schemeClr>
                            </a:gs>
                          </a:gsLst>
                          <a:lin ang="2700000" scaled="1"/>
                          <a:tileRect/>
                        </a:gradFill>
                        <a:ln w="9525">
                          <a:solidFill>
                            <a:srgbClr val="000000"/>
                          </a:solidFill>
                          <a:miter lim="800000"/>
                          <a:headEnd/>
                          <a:tailEnd/>
                        </a:ln>
                      </wps:spPr>
                      <wps:txbx>
                        <w:txbxContent>
                          <w:p w14:paraId="2BE0173F" w14:textId="77777777" w:rsidR="00C245E0" w:rsidRDefault="00C245E0">
                            <w:r>
                              <w:rPr>
                                <w:b/>
                                <w:bCs/>
                              </w:rPr>
                              <w:t>T</w:t>
                            </w:r>
                            <w:r w:rsidR="00BD281C" w:rsidRPr="00B47863">
                              <w:rPr>
                                <w:b/>
                                <w:bCs/>
                              </w:rPr>
                              <w:t>o contact us</w:t>
                            </w:r>
                            <w:r w:rsidR="00BD281C">
                              <w:t xml:space="preserve"> for any reason, please use any of the </w:t>
                            </w:r>
                            <w:r>
                              <w:t xml:space="preserve">methods </w:t>
                            </w:r>
                            <w:r w:rsidR="00BD281C">
                              <w:t xml:space="preserve">below. </w:t>
                            </w:r>
                          </w:p>
                          <w:p w14:paraId="71D4CED6" w14:textId="77777777" w:rsidR="00B66359" w:rsidRDefault="00BD281C">
                            <w:r>
                              <w:t xml:space="preserve">Telephone: 01293 226940, available between 8.00am – 3.30pm (If calling outside this time, you can leave a voicemail). </w:t>
                            </w:r>
                          </w:p>
                          <w:p w14:paraId="0E7D6C3E" w14:textId="1BA50234" w:rsidR="00B66359" w:rsidRDefault="00BD281C">
                            <w:r>
                              <w:t xml:space="preserve">Email: </w:t>
                            </w:r>
                            <w:hyperlink r:id="rId17" w:history="1">
                              <w:r w:rsidR="00B66359" w:rsidRPr="009734DF">
                                <w:rPr>
                                  <w:rStyle w:val="Hyperlink"/>
                                </w:rPr>
                                <w:t>bps@burstowparkschool.org</w:t>
                              </w:r>
                            </w:hyperlink>
                          </w:p>
                          <w:p w14:paraId="6CEFA389" w14:textId="03E421D2" w:rsidR="00BD281C" w:rsidRDefault="00BD281C">
                            <w:r>
                              <w:t>Write to us at: Burstow Park School, Antlands Lane, Shipley Bridge, Surrey, RH6 9TF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99B49" id="_x0000_s1032" type="#_x0000_t202" style="position:absolute;margin-left:0;margin-top:22.4pt;width:507pt;height:87.75pt;z-index:2516480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" fillcolor="#464343 [974]">
                <v:fill color2="#e7e6e6 [3214]" rotate="t" angle="45" colors="0 #868686;.5 #c2c1c1;1 #e7e6e6" focus="100%" type="gradient"/>
                <v:textbox>
                  <w:txbxContent>
                    <w:p w14:paraId="2BE0173F" w14:textId="77777777" w:rsidR="00C245E0" w:rsidRDefault="00C245E0">
                      <w:r>
                        <w:rPr>
                          <w:b/>
                          <w:bCs/>
                        </w:rPr>
                        <w:t>T</w:t>
                      </w:r>
                      <w:r w:rsidR="00BD281C" w:rsidRPr="00B47863">
                        <w:rPr>
                          <w:b/>
                          <w:bCs/>
                        </w:rPr>
                        <w:t>o contact us</w:t>
                      </w:r>
                      <w:r w:rsidR="00BD281C">
                        <w:t xml:space="preserve"> for any reason, please use any of the </w:t>
                      </w:r>
                      <w:r>
                        <w:t xml:space="preserve">methods </w:t>
                      </w:r>
                      <w:r w:rsidR="00BD281C">
                        <w:t xml:space="preserve">below. </w:t>
                      </w:r>
                    </w:p>
                    <w:p w14:paraId="71D4CED6" w14:textId="77777777" w:rsidR="00B66359" w:rsidRDefault="00BD281C">
                      <w:r>
                        <w:t xml:space="preserve">Telephone: 01293 226940, available between 8.00am – 3.30pm (If calling outside this time, you can leave a voicemail). </w:t>
                      </w:r>
                    </w:p>
                    <w:p w14:paraId="0E7D6C3E" w14:textId="1BA50234" w:rsidR="00B66359" w:rsidRDefault="00BD281C">
                      <w:r>
                        <w:t xml:space="preserve">Email: </w:t>
                      </w:r>
                      <w:hyperlink r:id="rId18" w:history="1">
                        <w:r w:rsidR="00B66359" w:rsidRPr="009734DF">
                          <w:rPr>
                            <w:rStyle w:val="Hyperlink"/>
                          </w:rPr>
                          <w:t>bps@burstowparkschool.org</w:t>
                        </w:r>
                      </w:hyperlink>
                    </w:p>
                    <w:p w14:paraId="6CEFA389" w14:textId="03E421D2" w:rsidR="00BD281C" w:rsidRDefault="00BD281C">
                      <w:r>
                        <w:t>Write to us at: Burstow Park School, Antlands Lane, Shipley Bridge, Surrey, RH6 9TF</w:t>
                      </w:r>
                    </w:p>
                  </w:txbxContent>
                </v:textbox>
                <w10:wrap type="square" anchorx="margin"/>
              </v:shape>
            </w:pict>
          </mc:Fallback>
        </mc:AlternateContent>
      </w:r>
    </w:p>
    <w:p w14:paraId="65646C0B" w14:textId="172F7B39" w:rsidR="00F64FA5" w:rsidRDefault="00F64FA5" w:rsidP="00BB7256">
      <w:pPr>
        <w:tabs>
          <w:tab w:val="left" w:pos="7005"/>
        </w:tabs>
        <w:rPr>
          <w:rFonts w:ascii="Aptos SemiBold" w:hAnsi="Aptos SemiBold"/>
          <w:color w:val="808080" w:themeColor="background1" w:themeShade="80"/>
          <w:sz w:val="28"/>
          <w:szCs w:val="28"/>
        </w:rPr>
      </w:pPr>
    </w:p>
    <w:p w14:paraId="6203DE97" w14:textId="25C66264" w:rsidR="00F64FA5" w:rsidRPr="00F64FA5" w:rsidRDefault="00AC05A7" w:rsidP="00F64FA5">
      <w:pPr>
        <w:tabs>
          <w:tab w:val="left" w:pos="7005"/>
        </w:tabs>
        <w:jc w:val="center"/>
        <w:rPr>
          <w:rFonts w:ascii="Arial" w:hAnsi="Arial" w:cs="Arial"/>
          <w:color w:val="820041"/>
          <w:sz w:val="48"/>
          <w:szCs w:val="48"/>
        </w:rPr>
      </w:pPr>
      <w:r w:rsidRPr="4158AA52">
        <w:rPr>
          <w:rFonts w:ascii="Wingdings" w:eastAsia="Wingdings" w:hAnsi="Wingdings" w:cs="Wingdings"/>
          <w:color w:val="820041"/>
          <w:sz w:val="48"/>
          <w:szCs w:val="48"/>
        </w:rPr>
        <w:t>¯¯¯¯¯</w:t>
      </w:r>
    </w:p>
    <w:p w14:paraId="566E1D53" w14:textId="77777777" w:rsidR="00F64FA5" w:rsidRDefault="00F64FA5" w:rsidP="00BB7256">
      <w:pPr>
        <w:tabs>
          <w:tab w:val="left" w:pos="7005"/>
        </w:tabs>
        <w:rPr>
          <w:rFonts w:ascii="Aptos SemiBold" w:hAnsi="Aptos SemiBold" w:cs="Aharoni"/>
          <w:color w:val="820041"/>
          <w:sz w:val="48"/>
          <w:szCs w:val="48"/>
        </w:rPr>
      </w:pPr>
    </w:p>
    <w:p w14:paraId="29F52CE8" w14:textId="7F141C89" w:rsidR="00BB7256" w:rsidRDefault="00BB7256" w:rsidP="00BB7256">
      <w:pPr>
        <w:tabs>
          <w:tab w:val="left" w:pos="7005"/>
        </w:tabs>
        <w:rPr>
          <w:rFonts w:ascii="Aptos SemiBold" w:hAnsi="Aptos SemiBold" w:cs="Aharoni"/>
          <w:color w:val="820041"/>
          <w:sz w:val="48"/>
          <w:szCs w:val="48"/>
        </w:rPr>
      </w:pPr>
    </w:p>
    <w:p w14:paraId="794E1992" w14:textId="3A81AEB3" w:rsidR="00DC468F" w:rsidRDefault="00DC468F" w:rsidP="0031132D">
      <w:pPr>
        <w:tabs>
          <w:tab w:val="left" w:pos="7005"/>
        </w:tabs>
        <w:rPr>
          <w:rFonts w:ascii="Aptos SemiBold" w:hAnsi="Aptos SemiBold"/>
          <w:color w:val="808080" w:themeColor="background1" w:themeShade="80"/>
          <w:sz w:val="36"/>
          <w:szCs w:val="36"/>
        </w:rPr>
      </w:pPr>
    </w:p>
    <w:p w14:paraId="0B7217BE" w14:textId="41F79598" w:rsidR="00905DD3" w:rsidRDefault="00161361" w:rsidP="0031132D">
      <w:pPr>
        <w:tabs>
          <w:tab w:val="left" w:pos="7005"/>
        </w:tabs>
      </w:pPr>
      <w:r>
        <w:rPr>
          <w:rFonts w:ascii="Aptos SemiBold" w:hAnsi="Aptos SemiBold"/>
          <w:color w:val="808080" w:themeColor="background1" w:themeShade="80"/>
          <w:sz w:val="36"/>
          <w:szCs w:val="36"/>
        </w:rPr>
        <w:t>ASH CLASS</w:t>
      </w:r>
    </w:p>
    <w:p w14:paraId="668098C3" w14:textId="36031E91" w:rsidR="00BC461A" w:rsidRDefault="00BC461A" w:rsidP="00C25300"/>
    <w:p w14:paraId="66AB162B" w14:textId="6D9AC484" w:rsidR="00DC468F" w:rsidRDefault="00161361" w:rsidP="00161361">
      <w:r w:rsidRPr="00161361">
        <w:t xml:space="preserve">This term, Ash </w:t>
      </w:r>
      <w:r w:rsidR="00DC468F">
        <w:t xml:space="preserve">class </w:t>
      </w:r>
      <w:r w:rsidRPr="00161361">
        <w:t xml:space="preserve">have been in full swing gearing up for their final exams. </w:t>
      </w:r>
    </w:p>
    <w:p w14:paraId="5D64C7DB" w14:textId="4E2AA89B" w:rsidR="00790192" w:rsidRDefault="00161361">
      <w:r w:rsidRPr="00161361">
        <w:t xml:space="preserve">Whilst apprehensive, they have not shied away from asking questions and making sure they know precisely what is required of them. Having taken part in the mocks to the best of their abilities – and having done superbly – students have concentrated on key areas of revision: time management, language and structure features, and paragraph development. As well as this, this term </w:t>
      </w:r>
      <w:r w:rsidR="00F81B78">
        <w:t xml:space="preserve">they </w:t>
      </w:r>
      <w:r w:rsidRPr="00161361">
        <w:t xml:space="preserve">have been working on their social communications curriculum, designing posters and worksheets around the motif ‘Be Kind’ and what students should do if they feel they need help. Finally, as many of Ash group will be moving on to college, we have spent a lot of time exploring colleges, both for interesting and engaging courses alongside travel </w:t>
      </w:r>
      <w:r w:rsidR="0081307D">
        <w:t>options and routes</w:t>
      </w:r>
      <w:r w:rsidRPr="00161361">
        <w:t xml:space="preserve">. </w:t>
      </w:r>
    </w:p>
    <w:p w14:paraId="4693AE53" w14:textId="35256A6E" w:rsidR="00790192" w:rsidRDefault="1DA66ABE" w:rsidP="526505D0">
      <w:r>
        <w:t xml:space="preserve"> </w:t>
      </w:r>
    </w:p>
    <w:p w14:paraId="59C88B77" w14:textId="4D4E8B49" w:rsidR="7EA7D30F" w:rsidRDefault="7EA7D30F" w:rsidP="7EA7D30F"/>
    <w:p w14:paraId="108DAAC5" w14:textId="10ACD802" w:rsidR="00A74072" w:rsidRDefault="00A74072" w:rsidP="526505D0"/>
    <w:p w14:paraId="327B2A50" w14:textId="7C1A1792" w:rsidR="00E22AD0" w:rsidRDefault="00B265C8">
      <w:r>
        <w:rPr>
          <w:rFonts w:ascii="Aptos SemiBold" w:hAnsi="Aptos SemiBold"/>
          <w:color w:val="808080" w:themeColor="background1" w:themeShade="80"/>
          <w:sz w:val="36"/>
          <w:szCs w:val="36"/>
        </w:rPr>
        <w:t>ELM CLASS</w:t>
      </w:r>
    </w:p>
    <w:p w14:paraId="25446EAF" w14:textId="77777777" w:rsidR="00B265C8" w:rsidRDefault="00B265C8"/>
    <w:p w14:paraId="2E06A43F" w14:textId="29F3C13C" w:rsidR="006E7C19" w:rsidRPr="006E7C19" w:rsidRDefault="006E7C19" w:rsidP="006E7C19">
      <w:r>
        <w:rPr>
          <w:noProof/>
        </w:rPr>
        <w:drawing>
          <wp:anchor distT="0" distB="0" distL="114300" distR="114300" simplePos="0" relativeHeight="251653120" behindDoc="1" locked="0" layoutInCell="1" allowOverlap="1" wp14:anchorId="04D5AE49" wp14:editId="12C105E0">
            <wp:simplePos x="0" y="0"/>
            <wp:positionH relativeFrom="column">
              <wp:posOffset>3828577</wp:posOffset>
            </wp:positionH>
            <wp:positionV relativeFrom="paragraph">
              <wp:posOffset>8683</wp:posOffset>
            </wp:positionV>
            <wp:extent cx="2785745" cy="3699510"/>
            <wp:effectExtent l="0" t="0" r="0" b="0"/>
            <wp:wrapTight wrapText="bothSides">
              <wp:wrapPolygon edited="0">
                <wp:start x="0" y="0"/>
                <wp:lineTo x="0" y="21467"/>
                <wp:lineTo x="21418" y="21467"/>
                <wp:lineTo x="21418" y="0"/>
                <wp:lineTo x="0" y="0"/>
              </wp:wrapPolygon>
            </wp:wrapTight>
            <wp:docPr id="5476350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85745" cy="3699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307D">
        <w:t xml:space="preserve">Elm class have </w:t>
      </w:r>
      <w:r w:rsidRPr="006E7C19">
        <w:t>settle</w:t>
      </w:r>
      <w:r w:rsidR="0081307D">
        <w:t xml:space="preserve">d into the term well </w:t>
      </w:r>
      <w:r w:rsidRPr="006E7C19">
        <w:t xml:space="preserve">work </w:t>
      </w:r>
      <w:r w:rsidR="0081307D">
        <w:t xml:space="preserve">productively </w:t>
      </w:r>
      <w:r w:rsidRPr="006E7C19">
        <w:t xml:space="preserve">together as a group. We had some unexpected guests in our </w:t>
      </w:r>
      <w:r w:rsidR="00514756">
        <w:t>class -</w:t>
      </w:r>
      <w:r w:rsidRPr="006E7C19">
        <w:t xml:space="preserve"> the students found some frogs spawn in the field, and we collected a few</w:t>
      </w:r>
      <w:r w:rsidR="0081507F">
        <w:t>!</w:t>
      </w:r>
      <w:r w:rsidRPr="006E7C19">
        <w:t xml:space="preserve"> We created a place for them to live</w:t>
      </w:r>
      <w:r w:rsidR="0081507F">
        <w:t xml:space="preserve"> and they</w:t>
      </w:r>
      <w:r w:rsidRPr="006E7C19">
        <w:t xml:space="preserve"> have since broken out of their eggs and are starting to make the transition from tadpoles to froglets. Whilst they haven’t grown their legs</w:t>
      </w:r>
      <w:r w:rsidR="0081507F">
        <w:t xml:space="preserve"> yet</w:t>
      </w:r>
      <w:r w:rsidRPr="006E7C19">
        <w:t xml:space="preserve">, they are now starting to become visible. The students have been captivated by these and have been a great talking point during tutor time. The students have taken responsibility for making sure the water is topped up and making sure there is things for the tadpoles to eat. This has been good for </w:t>
      </w:r>
      <w:r w:rsidR="00514756" w:rsidRPr="006E7C19">
        <w:t>team</w:t>
      </w:r>
      <w:r w:rsidR="00514756">
        <w:t xml:space="preserve"> building</w:t>
      </w:r>
      <w:r w:rsidRPr="006E7C19">
        <w:t xml:space="preserve"> and talking point for the group. </w:t>
      </w:r>
    </w:p>
    <w:p w14:paraId="1B902188" w14:textId="01363DD7" w:rsidR="00B265C8" w:rsidRDefault="00B265C8"/>
    <w:p w14:paraId="0D977B69" w14:textId="7CDD9660" w:rsidR="00B265C8" w:rsidRDefault="00B265C8"/>
    <w:p w14:paraId="7543F953" w14:textId="38A2F5E9" w:rsidR="00B265C8" w:rsidRDefault="00B265C8"/>
    <w:p w14:paraId="41E0E92B" w14:textId="77777777" w:rsidR="00B265C8" w:rsidRDefault="00B265C8"/>
    <w:p w14:paraId="6AA812FE" w14:textId="77777777" w:rsidR="00B265C8" w:rsidRDefault="00B265C8"/>
    <w:p w14:paraId="527A09EC" w14:textId="77777777" w:rsidR="00B265C8" w:rsidRDefault="00B265C8"/>
    <w:p w14:paraId="0EDFD468" w14:textId="77777777" w:rsidR="008F3BD0" w:rsidRDefault="008F3BD0"/>
    <w:p w14:paraId="3E8644E5" w14:textId="77777777" w:rsidR="008F3BD0" w:rsidRDefault="008F3BD0"/>
    <w:p w14:paraId="6C1E6B03" w14:textId="77777777" w:rsidR="008F3BD0" w:rsidRDefault="008F3BD0"/>
    <w:p w14:paraId="189AFF47" w14:textId="77777777" w:rsidR="008F3BD0" w:rsidRDefault="008F3BD0"/>
    <w:p w14:paraId="6A401CEF" w14:textId="77777777" w:rsidR="008F3BD0" w:rsidRDefault="008F3BD0"/>
    <w:p w14:paraId="36D3933A" w14:textId="77777777" w:rsidR="00B265C8" w:rsidRDefault="00B265C8"/>
    <w:p w14:paraId="1215BE75" w14:textId="3FDAEE03" w:rsidR="00B265C8" w:rsidRDefault="003407AB">
      <w:r>
        <w:rPr>
          <w:noProof/>
        </w:rPr>
        <w:drawing>
          <wp:anchor distT="0" distB="0" distL="114300" distR="114300" simplePos="0" relativeHeight="252000256" behindDoc="1" locked="0" layoutInCell="1" allowOverlap="1" wp14:anchorId="71A95242" wp14:editId="61E0845F">
            <wp:simplePos x="0" y="0"/>
            <wp:positionH relativeFrom="column">
              <wp:posOffset>5764117</wp:posOffset>
            </wp:positionH>
            <wp:positionV relativeFrom="margin">
              <wp:posOffset>193896</wp:posOffset>
            </wp:positionV>
            <wp:extent cx="807720" cy="801370"/>
            <wp:effectExtent l="0" t="0" r="0" b="0"/>
            <wp:wrapNone/>
            <wp:docPr id="1164796936" name="Picture 1" descr="A tree with birds flying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55353" name="Picture 1" descr="A tree with birds flying in the sk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7720" cy="801370"/>
                    </a:xfrm>
                    <a:prstGeom prst="rect">
                      <a:avLst/>
                    </a:prstGeom>
                    <a:noFill/>
                  </pic:spPr>
                </pic:pic>
              </a:graphicData>
            </a:graphic>
            <wp14:sizeRelH relativeFrom="margin">
              <wp14:pctWidth>0</wp14:pctWidth>
            </wp14:sizeRelH>
            <wp14:sizeRelV relativeFrom="margin">
              <wp14:pctHeight>0</wp14:pctHeight>
            </wp14:sizeRelV>
          </wp:anchor>
        </w:drawing>
      </w:r>
    </w:p>
    <w:p w14:paraId="741A0DEC" w14:textId="08CD1CEA" w:rsidR="00B265C8" w:rsidRDefault="00B265C8"/>
    <w:p w14:paraId="21B316C2" w14:textId="77777777" w:rsidR="008F3BD0" w:rsidRDefault="008F3BD0">
      <w:pPr>
        <w:rPr>
          <w:rFonts w:ascii="Aptos SemiBold" w:hAnsi="Aptos SemiBold"/>
          <w:color w:val="808080" w:themeColor="background1" w:themeShade="80"/>
          <w:sz w:val="36"/>
          <w:szCs w:val="36"/>
        </w:rPr>
      </w:pPr>
    </w:p>
    <w:p w14:paraId="3EEE9A55" w14:textId="5EC0B380" w:rsidR="00B265C8" w:rsidRDefault="006E0772">
      <w:r>
        <w:rPr>
          <w:rFonts w:ascii="Aptos SemiBold" w:hAnsi="Aptos SemiBold"/>
          <w:color w:val="808080" w:themeColor="background1" w:themeShade="80"/>
          <w:sz w:val="36"/>
          <w:szCs w:val="36"/>
        </w:rPr>
        <w:t>CEDAR CLASS</w:t>
      </w:r>
    </w:p>
    <w:p w14:paraId="08382B5A" w14:textId="7E6D9767" w:rsidR="006E0772" w:rsidRDefault="006E0772"/>
    <w:p w14:paraId="1E81C8DE" w14:textId="4DA7FF94" w:rsidR="00841261" w:rsidRDefault="006E0772" w:rsidP="006E0772">
      <w:r w:rsidRPr="006E0772">
        <w:t xml:space="preserve">Cedar class have been getting very creative this term. They have celebrated world book day by making their own book worms </w:t>
      </w:r>
      <w:r w:rsidR="00841261">
        <w:t>which</w:t>
      </w:r>
      <w:r w:rsidRPr="006E0772">
        <w:t xml:space="preserve"> they took on an adventure around the school grounds. They have also made their own emotional toolkit as part of the social communications curriculum - these are taken with the students to lessons to help with emotional regulation. Lastly, they have </w:t>
      </w:r>
    </w:p>
    <w:p w14:paraId="7F0C1B06" w14:textId="63751A60" w:rsidR="006E0772" w:rsidRPr="006E0772" w:rsidRDefault="006E0772" w:rsidP="006E0772">
      <w:r w:rsidRPr="006E0772">
        <w:t>been making some crafts to take home for Mother’s Day. Cedar students have also been working hard on their spellings this term and have been successful at completing this during the morning tutor time. </w:t>
      </w:r>
    </w:p>
    <w:p w14:paraId="082B190D" w14:textId="72F64EFE" w:rsidR="00E22AD0" w:rsidRDefault="00E22AD0"/>
    <w:p w14:paraId="00DC8E9D" w14:textId="4C73C807" w:rsidR="006E7C19" w:rsidRDefault="008A66F6">
      <w:r>
        <w:rPr>
          <w:noProof/>
        </w:rPr>
        <w:drawing>
          <wp:anchor distT="0" distB="0" distL="114300" distR="114300" simplePos="0" relativeHeight="251725824" behindDoc="0" locked="0" layoutInCell="1" allowOverlap="1" wp14:anchorId="5E4F66C2" wp14:editId="3AADC253">
            <wp:simplePos x="0" y="0"/>
            <wp:positionH relativeFrom="column">
              <wp:posOffset>3829050</wp:posOffset>
            </wp:positionH>
            <wp:positionV relativeFrom="paragraph">
              <wp:posOffset>11430</wp:posOffset>
            </wp:positionV>
            <wp:extent cx="1849120" cy="2465705"/>
            <wp:effectExtent l="0" t="0" r="0" b="0"/>
            <wp:wrapSquare wrapText="bothSides"/>
            <wp:docPr id="8883775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49120" cy="24657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2208" behindDoc="0" locked="0" layoutInCell="1" allowOverlap="1" wp14:anchorId="6C90DDCB" wp14:editId="10CD9A86">
            <wp:simplePos x="0" y="0"/>
            <wp:positionH relativeFrom="margin">
              <wp:posOffset>480060</wp:posOffset>
            </wp:positionH>
            <wp:positionV relativeFrom="paragraph">
              <wp:posOffset>11430</wp:posOffset>
            </wp:positionV>
            <wp:extent cx="1865630" cy="2487930"/>
            <wp:effectExtent l="0" t="0" r="1270" b="7620"/>
            <wp:wrapSquare wrapText="bothSides"/>
            <wp:docPr id="20643739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65630" cy="2487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482195" w14:textId="1F2CA69C" w:rsidR="006E7C19" w:rsidRDefault="006E7C19"/>
    <w:p w14:paraId="3C454735" w14:textId="77777777" w:rsidR="006E7C19" w:rsidRDefault="006E7C19"/>
    <w:p w14:paraId="53BE3976" w14:textId="47B9BF9F" w:rsidR="008A66F6" w:rsidRDefault="008A66F6"/>
    <w:p w14:paraId="357493B4" w14:textId="77777777" w:rsidR="008A66F6" w:rsidRDefault="008A66F6"/>
    <w:p w14:paraId="147E22AF" w14:textId="77777777" w:rsidR="008A66F6" w:rsidRDefault="008A66F6"/>
    <w:p w14:paraId="52B498B5" w14:textId="77777777" w:rsidR="008A66F6" w:rsidRDefault="008A66F6"/>
    <w:p w14:paraId="120A3842" w14:textId="77777777" w:rsidR="008A66F6" w:rsidRDefault="008A66F6"/>
    <w:p w14:paraId="4B7F76C7" w14:textId="77777777" w:rsidR="008A66F6" w:rsidRDefault="008A66F6"/>
    <w:p w14:paraId="6B475547" w14:textId="77777777" w:rsidR="008A66F6" w:rsidRDefault="008A66F6"/>
    <w:p w14:paraId="6F1A10B5" w14:textId="77777777" w:rsidR="008A66F6" w:rsidRDefault="008A66F6"/>
    <w:p w14:paraId="6121B369" w14:textId="77777777" w:rsidR="008A66F6" w:rsidRDefault="008A66F6"/>
    <w:p w14:paraId="1CB3836E" w14:textId="77777777" w:rsidR="006156AC" w:rsidRDefault="006156AC"/>
    <w:p w14:paraId="169FB0C5" w14:textId="77777777" w:rsidR="006156AC" w:rsidRDefault="006156AC"/>
    <w:p w14:paraId="36013E9C" w14:textId="77777777" w:rsidR="006156AC" w:rsidRDefault="006156AC"/>
    <w:p w14:paraId="6957EDC5" w14:textId="77777777" w:rsidR="006156AC" w:rsidRDefault="006156AC"/>
    <w:p w14:paraId="3C6B1C98" w14:textId="77777777" w:rsidR="006156AC" w:rsidRDefault="006156AC"/>
    <w:p w14:paraId="2586AE56" w14:textId="77777777" w:rsidR="006156AC" w:rsidRDefault="006156AC"/>
    <w:p w14:paraId="7753FBDB" w14:textId="77777777" w:rsidR="006156AC" w:rsidRDefault="006156AC"/>
    <w:p w14:paraId="3EC64292" w14:textId="77777777" w:rsidR="006156AC" w:rsidRDefault="006156AC"/>
    <w:p w14:paraId="01FD4DBF" w14:textId="77777777" w:rsidR="006156AC" w:rsidRDefault="006156AC"/>
    <w:p w14:paraId="1F31394F" w14:textId="77777777" w:rsidR="006156AC" w:rsidRDefault="006156AC"/>
    <w:p w14:paraId="7442A6DC" w14:textId="77777777" w:rsidR="006156AC" w:rsidRDefault="006156AC"/>
    <w:p w14:paraId="23D6129E" w14:textId="77777777" w:rsidR="006156AC" w:rsidRDefault="006156AC"/>
    <w:p w14:paraId="7B1478C2" w14:textId="77777777" w:rsidR="006156AC" w:rsidRDefault="006156AC"/>
    <w:p w14:paraId="7E86953C" w14:textId="77777777" w:rsidR="006156AC" w:rsidRDefault="006156AC"/>
    <w:p w14:paraId="13E8BAA5" w14:textId="77777777" w:rsidR="006156AC" w:rsidRDefault="006156AC"/>
    <w:p w14:paraId="40009142" w14:textId="77777777" w:rsidR="006156AC" w:rsidRDefault="006156AC"/>
    <w:p w14:paraId="2BBC93F4" w14:textId="77777777" w:rsidR="006156AC" w:rsidRDefault="006156AC"/>
    <w:p w14:paraId="0DE6B30D" w14:textId="77777777" w:rsidR="006156AC" w:rsidRDefault="006156AC"/>
    <w:p w14:paraId="63B661D2" w14:textId="77777777" w:rsidR="006156AC" w:rsidRDefault="006156AC"/>
    <w:p w14:paraId="5FC75865" w14:textId="77777777" w:rsidR="006156AC" w:rsidRDefault="006156AC"/>
    <w:p w14:paraId="43409A67" w14:textId="77777777" w:rsidR="006156AC" w:rsidRDefault="006156AC"/>
    <w:p w14:paraId="30473CD9" w14:textId="77777777" w:rsidR="006156AC" w:rsidRDefault="006156AC"/>
    <w:p w14:paraId="62E9CBFA" w14:textId="192AEEA0" w:rsidR="00E22AD0" w:rsidRDefault="003407AB">
      <w:r>
        <w:rPr>
          <w:noProof/>
        </w:rPr>
        <w:lastRenderedPageBreak/>
        <w:drawing>
          <wp:anchor distT="0" distB="0" distL="114300" distR="114300" simplePos="0" relativeHeight="251579392" behindDoc="1" locked="0" layoutInCell="1" allowOverlap="1" wp14:anchorId="29B9E22B" wp14:editId="47E2C65C">
            <wp:simplePos x="0" y="0"/>
            <wp:positionH relativeFrom="column">
              <wp:posOffset>5755034</wp:posOffset>
            </wp:positionH>
            <wp:positionV relativeFrom="page">
              <wp:posOffset>469324</wp:posOffset>
            </wp:positionV>
            <wp:extent cx="807720" cy="801370"/>
            <wp:effectExtent l="0" t="0" r="0" b="0"/>
            <wp:wrapTight wrapText="bothSides">
              <wp:wrapPolygon edited="0">
                <wp:start x="15283" y="0"/>
                <wp:lineTo x="6623" y="513"/>
                <wp:lineTo x="1528" y="3594"/>
                <wp:lineTo x="1528" y="13864"/>
                <wp:lineTo x="5094" y="16945"/>
                <wp:lineTo x="0" y="17458"/>
                <wp:lineTo x="0" y="21052"/>
                <wp:lineTo x="20887" y="21052"/>
                <wp:lineTo x="20887" y="17458"/>
                <wp:lineTo x="17321" y="12837"/>
                <wp:lineTo x="16811" y="8729"/>
                <wp:lineTo x="18849" y="6675"/>
                <wp:lineTo x="19358" y="1540"/>
                <wp:lineTo x="17830" y="0"/>
                <wp:lineTo x="15283" y="0"/>
              </wp:wrapPolygon>
            </wp:wrapTight>
            <wp:docPr id="1518712943" name="Picture 1" descr="A tree with birds flying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55353" name="Picture 1" descr="A tree with birds flying in the sk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7720" cy="801370"/>
                    </a:xfrm>
                    <a:prstGeom prst="rect">
                      <a:avLst/>
                    </a:prstGeom>
                    <a:noFill/>
                  </pic:spPr>
                </pic:pic>
              </a:graphicData>
            </a:graphic>
            <wp14:sizeRelH relativeFrom="margin">
              <wp14:pctWidth>0</wp14:pctWidth>
            </wp14:sizeRelH>
            <wp14:sizeRelV relativeFrom="margin">
              <wp14:pctHeight>0</wp14:pctHeight>
            </wp14:sizeRelV>
          </wp:anchor>
        </w:drawing>
      </w:r>
    </w:p>
    <w:p w14:paraId="31D02020" w14:textId="77777777" w:rsidR="00E22AD0" w:rsidRDefault="00E22AD0"/>
    <w:p w14:paraId="5983F965" w14:textId="6C03431D" w:rsidR="00E22AD0" w:rsidRDefault="00841261">
      <w:pPr>
        <w:rPr>
          <w:rFonts w:ascii="Aptos SemiBold" w:hAnsi="Aptos SemiBold"/>
          <w:color w:val="808080" w:themeColor="background1" w:themeShade="80"/>
          <w:sz w:val="36"/>
          <w:szCs w:val="36"/>
        </w:rPr>
      </w:pPr>
      <w:r>
        <w:rPr>
          <w:rFonts w:ascii="Aptos SemiBold" w:hAnsi="Aptos SemiBold"/>
          <w:color w:val="808080" w:themeColor="background1" w:themeShade="80"/>
          <w:sz w:val="36"/>
          <w:szCs w:val="36"/>
        </w:rPr>
        <w:t xml:space="preserve">A focus </w:t>
      </w:r>
      <w:r w:rsidR="00A712D7">
        <w:rPr>
          <w:rFonts w:ascii="Aptos SemiBold" w:hAnsi="Aptos SemiBold"/>
          <w:color w:val="808080" w:themeColor="background1" w:themeShade="80"/>
          <w:sz w:val="36"/>
          <w:szCs w:val="36"/>
        </w:rPr>
        <w:t>on:</w:t>
      </w:r>
      <w:r>
        <w:rPr>
          <w:rFonts w:ascii="Aptos SemiBold" w:hAnsi="Aptos SemiBold"/>
          <w:color w:val="808080" w:themeColor="background1" w:themeShade="80"/>
          <w:sz w:val="36"/>
          <w:szCs w:val="36"/>
        </w:rPr>
        <w:t xml:space="preserve"> </w:t>
      </w:r>
      <w:r w:rsidR="006F354B">
        <w:rPr>
          <w:rFonts w:ascii="Aptos SemiBold" w:hAnsi="Aptos SemiBold"/>
          <w:color w:val="808080" w:themeColor="background1" w:themeShade="80"/>
          <w:sz w:val="36"/>
          <w:szCs w:val="36"/>
        </w:rPr>
        <w:t xml:space="preserve"> </w:t>
      </w:r>
      <w:r w:rsidR="00371AD5">
        <w:rPr>
          <w:rFonts w:ascii="Aptos SemiBold" w:hAnsi="Aptos SemiBold"/>
          <w:color w:val="808080" w:themeColor="background1" w:themeShade="80"/>
          <w:sz w:val="36"/>
          <w:szCs w:val="36"/>
        </w:rPr>
        <w:t>ART</w:t>
      </w:r>
    </w:p>
    <w:p w14:paraId="483BC7B0" w14:textId="77777777" w:rsidR="003407AB" w:rsidRDefault="003407AB"/>
    <w:p w14:paraId="1E6B8EF0" w14:textId="3640C965" w:rsidR="00E22AD0" w:rsidRDefault="00AB4A5F">
      <w:r w:rsidRPr="00AB4A5F">
        <w:t>GCSE students are preparing their portfolios for marking and are currently working on Photography skills. Here is some of their current work that is on display in the art room.</w:t>
      </w:r>
      <w:r w:rsidR="0079668E" w:rsidRPr="0079668E">
        <w:rPr>
          <w:noProof/>
        </w:rPr>
        <w:t xml:space="preserve"> </w:t>
      </w:r>
    </w:p>
    <w:p w14:paraId="724FC04E" w14:textId="527DF462" w:rsidR="00E22AD0" w:rsidRDefault="00415475">
      <w:r w:rsidRPr="0079668E">
        <w:rPr>
          <w:noProof/>
        </w:rPr>
        <w:drawing>
          <wp:anchor distT="0" distB="0" distL="114300" distR="114300" simplePos="0" relativeHeight="251682816" behindDoc="0" locked="0" layoutInCell="1" allowOverlap="1" wp14:anchorId="3587AB14" wp14:editId="5AB08060">
            <wp:simplePos x="0" y="0"/>
            <wp:positionH relativeFrom="margin">
              <wp:posOffset>42530</wp:posOffset>
            </wp:positionH>
            <wp:positionV relativeFrom="paragraph">
              <wp:posOffset>47921</wp:posOffset>
            </wp:positionV>
            <wp:extent cx="2285365" cy="3455035"/>
            <wp:effectExtent l="0" t="0" r="635" b="0"/>
            <wp:wrapThrough wrapText="bothSides">
              <wp:wrapPolygon edited="0">
                <wp:start x="0" y="0"/>
                <wp:lineTo x="0" y="21437"/>
                <wp:lineTo x="21426" y="21437"/>
                <wp:lineTo x="21426" y="0"/>
                <wp:lineTo x="0" y="0"/>
              </wp:wrapPolygon>
            </wp:wrapThrough>
            <wp:docPr id="797723915" name="Picture 1" descr="A group of art pieces on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723915" name="Picture 1" descr="A group of art pieces on a wall&#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2285365" cy="3455035"/>
                    </a:xfrm>
                    <a:prstGeom prst="rect">
                      <a:avLst/>
                    </a:prstGeom>
                  </pic:spPr>
                </pic:pic>
              </a:graphicData>
            </a:graphic>
            <wp14:sizeRelH relativeFrom="margin">
              <wp14:pctWidth>0</wp14:pctWidth>
            </wp14:sizeRelH>
            <wp14:sizeRelV relativeFrom="margin">
              <wp14:pctHeight>0</wp14:pctHeight>
            </wp14:sizeRelV>
          </wp:anchor>
        </w:drawing>
      </w:r>
    </w:p>
    <w:p w14:paraId="7D27406E" w14:textId="1148A98D" w:rsidR="00E22AD0" w:rsidRDefault="00E22AD0"/>
    <w:p w14:paraId="24B5C9E6" w14:textId="77777777" w:rsidR="00415475" w:rsidRDefault="00415475"/>
    <w:p w14:paraId="7BC66829" w14:textId="77777777" w:rsidR="00415475" w:rsidRDefault="00415475"/>
    <w:p w14:paraId="083B3F0B" w14:textId="064ED00F" w:rsidR="00415475" w:rsidRDefault="00415475"/>
    <w:p w14:paraId="44596DBA" w14:textId="77777777" w:rsidR="00415475" w:rsidRDefault="00415475"/>
    <w:p w14:paraId="55D5BC8C" w14:textId="253537F3" w:rsidR="00415475" w:rsidRDefault="00415475"/>
    <w:p w14:paraId="7118DE1A" w14:textId="77777777" w:rsidR="00415475" w:rsidRDefault="00415475"/>
    <w:p w14:paraId="39E1B170" w14:textId="0368720F" w:rsidR="00415475" w:rsidRDefault="00415475"/>
    <w:p w14:paraId="7B8A02F2" w14:textId="4D3A89A9" w:rsidR="00415475" w:rsidRDefault="00415475"/>
    <w:p w14:paraId="2B048C2B" w14:textId="6AC7FA2A" w:rsidR="00415475" w:rsidRDefault="00415475"/>
    <w:p w14:paraId="63C93031" w14:textId="2A750CCC" w:rsidR="00415475" w:rsidRDefault="00415475"/>
    <w:p w14:paraId="2712E99B" w14:textId="2CC0F8EB" w:rsidR="00415475" w:rsidRDefault="00415475"/>
    <w:p w14:paraId="4CA7BC9D" w14:textId="77777777" w:rsidR="00415475" w:rsidRDefault="00415475"/>
    <w:p w14:paraId="299682DB" w14:textId="32002917" w:rsidR="00415475" w:rsidRDefault="00415475"/>
    <w:p w14:paraId="02C2E82F" w14:textId="5D0D24E5" w:rsidR="00415475" w:rsidRDefault="00415475"/>
    <w:p w14:paraId="05A479FD" w14:textId="77777777" w:rsidR="00415475" w:rsidRDefault="00415475"/>
    <w:p w14:paraId="24B9D955" w14:textId="77777777" w:rsidR="00415475" w:rsidRDefault="00415475"/>
    <w:p w14:paraId="2F8DDDE6" w14:textId="77777777" w:rsidR="00415475" w:rsidRDefault="00415475"/>
    <w:p w14:paraId="764E2CD4" w14:textId="12BF006E" w:rsidR="00415475" w:rsidRDefault="00415475"/>
    <w:p w14:paraId="52CF6E2D" w14:textId="7DE469A0" w:rsidR="00E22AD0" w:rsidRDefault="0079668E">
      <w:r w:rsidRPr="0079668E">
        <w:t xml:space="preserve">The younger students </w:t>
      </w:r>
      <w:r w:rsidR="00841261">
        <w:t>have</w:t>
      </w:r>
      <w:r w:rsidRPr="0079668E">
        <w:t xml:space="preserve"> work</w:t>
      </w:r>
      <w:r w:rsidR="00841261">
        <w:t>ed</w:t>
      </w:r>
      <w:r w:rsidRPr="0079668E">
        <w:t xml:space="preserve"> hard with 3D modelling, and we have some great clay and Modroc pieces being made. Some have also been making puppets, including this amazing articulated dragon.</w:t>
      </w:r>
    </w:p>
    <w:p w14:paraId="17849A34" w14:textId="27AEE6AF" w:rsidR="00E22AD0" w:rsidRDefault="00E22AD0"/>
    <w:p w14:paraId="40E142DF" w14:textId="152E3DEA" w:rsidR="00E22AD0" w:rsidRDefault="00415475">
      <w:r w:rsidRPr="00415475">
        <w:rPr>
          <w:noProof/>
        </w:rPr>
        <w:drawing>
          <wp:anchor distT="0" distB="0" distL="114300" distR="114300" simplePos="0" relativeHeight="251687936" behindDoc="1" locked="0" layoutInCell="1" allowOverlap="1" wp14:anchorId="12A341A6" wp14:editId="1B11314A">
            <wp:simplePos x="0" y="0"/>
            <wp:positionH relativeFrom="margin">
              <wp:align>left</wp:align>
            </wp:positionH>
            <wp:positionV relativeFrom="paragraph">
              <wp:posOffset>9983</wp:posOffset>
            </wp:positionV>
            <wp:extent cx="3743325" cy="2476500"/>
            <wp:effectExtent l="0" t="0" r="9525" b="0"/>
            <wp:wrapTight wrapText="bothSides">
              <wp:wrapPolygon edited="0">
                <wp:start x="0" y="0"/>
                <wp:lineTo x="0" y="21434"/>
                <wp:lineTo x="21545" y="21434"/>
                <wp:lineTo x="21545" y="0"/>
                <wp:lineTo x="0" y="0"/>
              </wp:wrapPolygon>
            </wp:wrapTight>
            <wp:docPr id="1021822014" name="Picture 1" descr="A red dragon puppet with yellow and red w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22014" name="Picture 1" descr="A red dragon puppet with yellow and red wings&#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3743325" cy="2476500"/>
                    </a:xfrm>
                    <a:prstGeom prst="rect">
                      <a:avLst/>
                    </a:prstGeom>
                  </pic:spPr>
                </pic:pic>
              </a:graphicData>
            </a:graphic>
          </wp:anchor>
        </w:drawing>
      </w:r>
    </w:p>
    <w:p w14:paraId="53499E49" w14:textId="7BC9F8BB" w:rsidR="00E22AD0" w:rsidRDefault="00E22AD0"/>
    <w:p w14:paraId="19CF5AE0" w14:textId="3C34E13B" w:rsidR="00E22AD0" w:rsidRDefault="00E22AD0"/>
    <w:p w14:paraId="58DDD4A9" w14:textId="6A3EF9A9" w:rsidR="00E22AD0" w:rsidRDefault="00E22AD0"/>
    <w:p w14:paraId="595A6797" w14:textId="5BFE1F5C" w:rsidR="00E22AD0" w:rsidRDefault="00E22AD0"/>
    <w:p w14:paraId="1604AE3D" w14:textId="464E8FB4" w:rsidR="00E22AD0" w:rsidRDefault="00E22AD0"/>
    <w:p w14:paraId="4400AB45" w14:textId="6276545A" w:rsidR="00E22AD0" w:rsidRDefault="00E22AD0"/>
    <w:p w14:paraId="5B16EDBD" w14:textId="7C6961F8" w:rsidR="00E22AD0" w:rsidRDefault="00E22AD0"/>
    <w:p w14:paraId="5A5F73A1" w14:textId="33557D04" w:rsidR="00E22AD0" w:rsidRDefault="00E22AD0"/>
    <w:p w14:paraId="2EA7A340" w14:textId="7D6B4931" w:rsidR="00E22AD0" w:rsidRDefault="00E22AD0"/>
    <w:p w14:paraId="455E5548" w14:textId="41F8CBC0" w:rsidR="00E22AD0" w:rsidRDefault="00E22AD0"/>
    <w:p w14:paraId="7D486B3C" w14:textId="26EEFB3F" w:rsidR="00E22AD0" w:rsidRDefault="00E22AD0"/>
    <w:p w14:paraId="5E7F676B" w14:textId="4E717D4D" w:rsidR="00E22AD0" w:rsidRDefault="00E22AD0"/>
    <w:p w14:paraId="33FD6813" w14:textId="2D050D45" w:rsidR="00E22AD0" w:rsidRDefault="007A0D5E">
      <w:r>
        <w:rPr>
          <w:noProof/>
        </w:rPr>
        <w:drawing>
          <wp:anchor distT="0" distB="0" distL="114300" distR="114300" simplePos="0" relativeHeight="251673600" behindDoc="1" locked="0" layoutInCell="1" allowOverlap="1" wp14:anchorId="60D9C0AB" wp14:editId="6E7CE179">
            <wp:simplePos x="0" y="0"/>
            <wp:positionH relativeFrom="column">
              <wp:posOffset>5743457</wp:posOffset>
            </wp:positionH>
            <wp:positionV relativeFrom="page">
              <wp:posOffset>446567</wp:posOffset>
            </wp:positionV>
            <wp:extent cx="807720" cy="801370"/>
            <wp:effectExtent l="0" t="0" r="0" b="0"/>
            <wp:wrapNone/>
            <wp:docPr id="193" name="Picture 1" descr="A tree with birds flying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55353" name="Picture 1" descr="A tree with birds flying in the sk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7720" cy="801370"/>
                    </a:xfrm>
                    <a:prstGeom prst="rect">
                      <a:avLst/>
                    </a:prstGeom>
                    <a:noFill/>
                  </pic:spPr>
                </pic:pic>
              </a:graphicData>
            </a:graphic>
            <wp14:sizeRelH relativeFrom="margin">
              <wp14:pctWidth>0</wp14:pctWidth>
            </wp14:sizeRelH>
            <wp14:sizeRelV relativeFrom="margin">
              <wp14:pctHeight>0</wp14:pctHeight>
            </wp14:sizeRelV>
          </wp:anchor>
        </w:drawing>
      </w:r>
    </w:p>
    <w:p w14:paraId="1B0C1680" w14:textId="1F76337B" w:rsidR="00E22AD0" w:rsidRDefault="00E22AD0"/>
    <w:p w14:paraId="4B97AB95" w14:textId="527E8FCB" w:rsidR="00CC01CA" w:rsidRDefault="00CC01CA"/>
    <w:p w14:paraId="3758F9BC" w14:textId="77777777" w:rsidR="00A712D7" w:rsidRDefault="00A712D7">
      <w:pPr>
        <w:rPr>
          <w:rFonts w:ascii="Aptos SemiBold" w:hAnsi="Aptos SemiBold"/>
          <w:color w:val="808080" w:themeColor="background1" w:themeShade="80"/>
          <w:sz w:val="36"/>
          <w:szCs w:val="36"/>
        </w:rPr>
      </w:pPr>
    </w:p>
    <w:p w14:paraId="46CDEA20" w14:textId="5432AE63" w:rsidR="00E22AD0" w:rsidRDefault="00CC01CA">
      <w:r>
        <w:rPr>
          <w:rFonts w:ascii="Aptos SemiBold" w:hAnsi="Aptos SemiBold"/>
          <w:color w:val="808080" w:themeColor="background1" w:themeShade="80"/>
          <w:sz w:val="36"/>
          <w:szCs w:val="36"/>
        </w:rPr>
        <w:t>BLENDED LEARNING</w:t>
      </w:r>
      <w:r w:rsidR="00C87B77">
        <w:rPr>
          <w:rFonts w:ascii="Aptos SemiBold" w:hAnsi="Aptos SemiBold"/>
          <w:color w:val="808080" w:themeColor="background1" w:themeShade="80"/>
          <w:sz w:val="36"/>
          <w:szCs w:val="36"/>
        </w:rPr>
        <w:t xml:space="preserve"> CENTRE</w:t>
      </w:r>
    </w:p>
    <w:p w14:paraId="7A753479" w14:textId="643CE0EA" w:rsidR="00E22AD0" w:rsidRDefault="00E22AD0"/>
    <w:p w14:paraId="65469F4F" w14:textId="774E00E8" w:rsidR="00D2061E" w:rsidRPr="00D2061E" w:rsidRDefault="00C345AE" w:rsidP="00D2061E">
      <w:r>
        <w:rPr>
          <w:noProof/>
        </w:rPr>
        <w:drawing>
          <wp:anchor distT="0" distB="0" distL="114300" distR="114300" simplePos="0" relativeHeight="251710464" behindDoc="0" locked="0" layoutInCell="1" allowOverlap="1" wp14:anchorId="3104F378" wp14:editId="65AD7775">
            <wp:simplePos x="0" y="0"/>
            <wp:positionH relativeFrom="margin">
              <wp:posOffset>3567430</wp:posOffset>
            </wp:positionH>
            <wp:positionV relativeFrom="paragraph">
              <wp:posOffset>1187450</wp:posOffset>
            </wp:positionV>
            <wp:extent cx="2859405" cy="3003550"/>
            <wp:effectExtent l="0" t="0" r="0" b="6350"/>
            <wp:wrapTopAndBottom/>
            <wp:docPr id="21161774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9405" cy="3003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0224" behindDoc="0" locked="0" layoutInCell="1" allowOverlap="1" wp14:anchorId="4AD8229E" wp14:editId="5B042C8E">
            <wp:simplePos x="0" y="0"/>
            <wp:positionH relativeFrom="margin">
              <wp:align>left</wp:align>
            </wp:positionH>
            <wp:positionV relativeFrom="paragraph">
              <wp:posOffset>1200785</wp:posOffset>
            </wp:positionV>
            <wp:extent cx="2702560" cy="2987675"/>
            <wp:effectExtent l="0" t="0" r="2540" b="3175"/>
            <wp:wrapTopAndBottom/>
            <wp:docPr id="94502268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02560" cy="2987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061E" w:rsidRPr="00D2061E">
        <w:t>Our Blended Learning Centre students had a fantastic time at the park on their sensory walk</w:t>
      </w:r>
      <w:r w:rsidR="00C87B77">
        <w:t xml:space="preserve"> this term.  </w:t>
      </w:r>
      <w:r w:rsidR="00D2061E" w:rsidRPr="00D2061E">
        <w:t xml:space="preserve"> They explored nature through sight, sound, touch, and smell—engaging all their senses in a peaceful outdoor setting.  Some students from the Blended Learning Centre are now taking an exciting step forward as they transition into the main school setting, building confidence and embracing new learning opportunities. We wish them the best of luck as they embark on this exciting new journey.</w:t>
      </w:r>
    </w:p>
    <w:p w14:paraId="0E64FE3C" w14:textId="3A4668A4" w:rsidR="00E22AD0" w:rsidRDefault="00E22AD0"/>
    <w:p w14:paraId="4BE715B9" w14:textId="6CBD58A3" w:rsidR="00B85F8F" w:rsidRDefault="006C6EC4">
      <w:r w:rsidRPr="006C6EC4">
        <w:rPr>
          <w:noProof/>
        </w:rPr>
        <w:lastRenderedPageBreak/>
        <w:drawing>
          <wp:anchor distT="0" distB="0" distL="114300" distR="114300" simplePos="0" relativeHeight="251991040" behindDoc="0" locked="0" layoutInCell="1" allowOverlap="1" wp14:anchorId="36FE4533" wp14:editId="266DA882">
            <wp:simplePos x="0" y="0"/>
            <wp:positionH relativeFrom="page">
              <wp:posOffset>727075</wp:posOffset>
            </wp:positionH>
            <wp:positionV relativeFrom="paragraph">
              <wp:posOffset>99060</wp:posOffset>
            </wp:positionV>
            <wp:extent cx="6105525" cy="8686165"/>
            <wp:effectExtent l="0" t="0" r="9525" b="635"/>
            <wp:wrapTopAndBottom/>
            <wp:docPr id="247927740" name="Picture 1" descr="A poster of a cartoon charac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927740" name="Picture 1" descr="A poster of a cartoon character&#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6105525" cy="8686165"/>
                    </a:xfrm>
                    <a:prstGeom prst="rect">
                      <a:avLst/>
                    </a:prstGeom>
                  </pic:spPr>
                </pic:pic>
              </a:graphicData>
            </a:graphic>
          </wp:anchor>
        </w:drawing>
      </w:r>
    </w:p>
    <w:sectPr w:rsidR="00B85F8F" w:rsidSect="008C5992">
      <w:headerReference w:type="default" r:id="rId27"/>
      <w:footerReference w:type="default" r:id="rId28"/>
      <w:pgSz w:w="11906" w:h="16838"/>
      <w:pgMar w:top="-397" w:right="1440" w:bottom="1440" w:left="851" w:header="1757" w:footer="249" w:gutter="0"/>
      <w:pgBorders w:offsetFrom="page">
        <w:top w:val="double" w:sz="4" w:space="24" w:color="A50021"/>
        <w:left w:val="double" w:sz="4" w:space="24" w:color="A50021"/>
        <w:bottom w:val="double" w:sz="4" w:space="24" w:color="A50021"/>
        <w:right w:val="double" w:sz="4" w:space="24" w:color="A5002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FCF0E" w14:textId="77777777" w:rsidR="0066521F" w:rsidRDefault="0066521F" w:rsidP="00790192">
      <w:r>
        <w:separator/>
      </w:r>
    </w:p>
  </w:endnote>
  <w:endnote w:type="continuationSeparator" w:id="0">
    <w:p w14:paraId="2236B638" w14:textId="77777777" w:rsidR="0066521F" w:rsidRDefault="0066521F" w:rsidP="00790192">
      <w:r>
        <w:continuationSeparator/>
      </w:r>
    </w:p>
  </w:endnote>
  <w:endnote w:type="continuationNotice" w:id="1">
    <w:p w14:paraId="1FF13B2F" w14:textId="77777777" w:rsidR="0066521F" w:rsidRDefault="006652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Quire Sans">
    <w:charset w:val="00"/>
    <w:family w:val="swiss"/>
    <w:pitch w:val="variable"/>
    <w:sig w:usb0="A11526FF" w:usb1="8000000A" w:usb2="0001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63BF" w14:textId="730A0CF1" w:rsidR="00790192" w:rsidRDefault="00C80B62" w:rsidP="00790192">
    <w:pPr>
      <w:pStyle w:val="Footer"/>
      <w:ind w:left="-1134"/>
    </w:pPr>
    <w:r>
      <w:rPr>
        <w:noProof/>
      </w:rPr>
      <w:drawing>
        <wp:anchor distT="0" distB="0" distL="114300" distR="114300" simplePos="0" relativeHeight="251658240" behindDoc="0" locked="0" layoutInCell="1" allowOverlap="1" wp14:anchorId="639F6F09" wp14:editId="4B05996A">
          <wp:simplePos x="0" y="0"/>
          <wp:positionH relativeFrom="page">
            <wp:align>center</wp:align>
          </wp:positionH>
          <wp:positionV relativeFrom="paragraph">
            <wp:posOffset>-725170</wp:posOffset>
          </wp:positionV>
          <wp:extent cx="6817995" cy="1276350"/>
          <wp:effectExtent l="0" t="0" r="1905" b="0"/>
          <wp:wrapSquare wrapText="bothSides"/>
          <wp:docPr id="3972667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6582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817995" cy="12763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1AD9F" w14:textId="77777777" w:rsidR="0066521F" w:rsidRDefault="0066521F" w:rsidP="00790192">
      <w:r>
        <w:separator/>
      </w:r>
    </w:p>
  </w:footnote>
  <w:footnote w:type="continuationSeparator" w:id="0">
    <w:p w14:paraId="22AEE03D" w14:textId="77777777" w:rsidR="0066521F" w:rsidRDefault="0066521F" w:rsidP="00790192">
      <w:r>
        <w:continuationSeparator/>
      </w:r>
    </w:p>
  </w:footnote>
  <w:footnote w:type="continuationNotice" w:id="1">
    <w:p w14:paraId="26F6F687" w14:textId="77777777" w:rsidR="0066521F" w:rsidRDefault="006652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B0389" w14:textId="3A356BA5" w:rsidR="00790192" w:rsidRDefault="00E92A88" w:rsidP="00E92A88">
    <w:pPr>
      <w:pStyle w:val="Header"/>
      <w:tabs>
        <w:tab w:val="clear" w:pos="4513"/>
        <w:tab w:val="clear" w:pos="9026"/>
        <w:tab w:val="left" w:pos="5100"/>
      </w:tabs>
      <w:ind w:left="-1418" w:hanging="22"/>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B62"/>
    <w:rsid w:val="00016705"/>
    <w:rsid w:val="00027688"/>
    <w:rsid w:val="000342D6"/>
    <w:rsid w:val="00035DC7"/>
    <w:rsid w:val="0003606D"/>
    <w:rsid w:val="00070B93"/>
    <w:rsid w:val="00077075"/>
    <w:rsid w:val="00085763"/>
    <w:rsid w:val="00092F1D"/>
    <w:rsid w:val="00093806"/>
    <w:rsid w:val="00094726"/>
    <w:rsid w:val="000A1C5A"/>
    <w:rsid w:val="000B6F7E"/>
    <w:rsid w:val="000D13DF"/>
    <w:rsid w:val="000D3168"/>
    <w:rsid w:val="000E172E"/>
    <w:rsid w:val="000E3EA3"/>
    <w:rsid w:val="000E5091"/>
    <w:rsid w:val="000F1D29"/>
    <w:rsid w:val="000F437F"/>
    <w:rsid w:val="000F6D43"/>
    <w:rsid w:val="000F7589"/>
    <w:rsid w:val="00107124"/>
    <w:rsid w:val="00133DDE"/>
    <w:rsid w:val="00135B6A"/>
    <w:rsid w:val="0013612F"/>
    <w:rsid w:val="00141191"/>
    <w:rsid w:val="001418A0"/>
    <w:rsid w:val="00161361"/>
    <w:rsid w:val="00174AF4"/>
    <w:rsid w:val="001944D9"/>
    <w:rsid w:val="001964A1"/>
    <w:rsid w:val="00196716"/>
    <w:rsid w:val="00197350"/>
    <w:rsid w:val="001A7AF6"/>
    <w:rsid w:val="001C1C30"/>
    <w:rsid w:val="001D07F2"/>
    <w:rsid w:val="001E4312"/>
    <w:rsid w:val="001F7D4F"/>
    <w:rsid w:val="0020032F"/>
    <w:rsid w:val="00215B88"/>
    <w:rsid w:val="002179BE"/>
    <w:rsid w:val="0022308F"/>
    <w:rsid w:val="00235BC5"/>
    <w:rsid w:val="002537A7"/>
    <w:rsid w:val="00257D67"/>
    <w:rsid w:val="00260031"/>
    <w:rsid w:val="002747D5"/>
    <w:rsid w:val="0027593A"/>
    <w:rsid w:val="002B2388"/>
    <w:rsid w:val="002B4E76"/>
    <w:rsid w:val="002C1299"/>
    <w:rsid w:val="002C40A9"/>
    <w:rsid w:val="002C4115"/>
    <w:rsid w:val="002D41CF"/>
    <w:rsid w:val="002D78F7"/>
    <w:rsid w:val="002D7D94"/>
    <w:rsid w:val="002F0C52"/>
    <w:rsid w:val="0031084F"/>
    <w:rsid w:val="0031132D"/>
    <w:rsid w:val="00325655"/>
    <w:rsid w:val="003407AB"/>
    <w:rsid w:val="00355656"/>
    <w:rsid w:val="003630C9"/>
    <w:rsid w:val="003656A8"/>
    <w:rsid w:val="0037030A"/>
    <w:rsid w:val="00371AD5"/>
    <w:rsid w:val="00383C6F"/>
    <w:rsid w:val="003A1E2A"/>
    <w:rsid w:val="003A67C9"/>
    <w:rsid w:val="003A719D"/>
    <w:rsid w:val="003B0972"/>
    <w:rsid w:val="003B1589"/>
    <w:rsid w:val="003C0301"/>
    <w:rsid w:val="003C136A"/>
    <w:rsid w:val="003C38A2"/>
    <w:rsid w:val="003C5908"/>
    <w:rsid w:val="003E1C06"/>
    <w:rsid w:val="003E32F3"/>
    <w:rsid w:val="003F3F72"/>
    <w:rsid w:val="003F7C61"/>
    <w:rsid w:val="0040136E"/>
    <w:rsid w:val="0040167F"/>
    <w:rsid w:val="00402AB7"/>
    <w:rsid w:val="0041136A"/>
    <w:rsid w:val="00415475"/>
    <w:rsid w:val="00415873"/>
    <w:rsid w:val="00430D30"/>
    <w:rsid w:val="004337E2"/>
    <w:rsid w:val="004369B0"/>
    <w:rsid w:val="004459FF"/>
    <w:rsid w:val="00450D65"/>
    <w:rsid w:val="004512FD"/>
    <w:rsid w:val="0045160B"/>
    <w:rsid w:val="00452BFB"/>
    <w:rsid w:val="00474CF2"/>
    <w:rsid w:val="00481FD9"/>
    <w:rsid w:val="0048566B"/>
    <w:rsid w:val="004933E3"/>
    <w:rsid w:val="004A3331"/>
    <w:rsid w:val="004B4E1C"/>
    <w:rsid w:val="004B5EF5"/>
    <w:rsid w:val="004C3433"/>
    <w:rsid w:val="004C7F4B"/>
    <w:rsid w:val="004D3350"/>
    <w:rsid w:val="004E0395"/>
    <w:rsid w:val="004E1867"/>
    <w:rsid w:val="004E44C6"/>
    <w:rsid w:val="004F120C"/>
    <w:rsid w:val="004F5F9E"/>
    <w:rsid w:val="00507096"/>
    <w:rsid w:val="00514756"/>
    <w:rsid w:val="005414EF"/>
    <w:rsid w:val="00551934"/>
    <w:rsid w:val="00562327"/>
    <w:rsid w:val="005646AB"/>
    <w:rsid w:val="00571665"/>
    <w:rsid w:val="00590C26"/>
    <w:rsid w:val="005A0E75"/>
    <w:rsid w:val="005B324E"/>
    <w:rsid w:val="005C40FC"/>
    <w:rsid w:val="005D0083"/>
    <w:rsid w:val="005D4360"/>
    <w:rsid w:val="00606399"/>
    <w:rsid w:val="006156AC"/>
    <w:rsid w:val="00627D7E"/>
    <w:rsid w:val="006538CB"/>
    <w:rsid w:val="00656320"/>
    <w:rsid w:val="0066521F"/>
    <w:rsid w:val="00665235"/>
    <w:rsid w:val="00666A75"/>
    <w:rsid w:val="00676DF2"/>
    <w:rsid w:val="006773E3"/>
    <w:rsid w:val="0068414F"/>
    <w:rsid w:val="00687B37"/>
    <w:rsid w:val="00691952"/>
    <w:rsid w:val="006B46E4"/>
    <w:rsid w:val="006B5211"/>
    <w:rsid w:val="006C65DA"/>
    <w:rsid w:val="006C6EC4"/>
    <w:rsid w:val="006E0772"/>
    <w:rsid w:val="006E4EEF"/>
    <w:rsid w:val="006E7C19"/>
    <w:rsid w:val="006F34E5"/>
    <w:rsid w:val="006F354B"/>
    <w:rsid w:val="00707858"/>
    <w:rsid w:val="00710A07"/>
    <w:rsid w:val="00711F02"/>
    <w:rsid w:val="00715E19"/>
    <w:rsid w:val="007206FA"/>
    <w:rsid w:val="0073182D"/>
    <w:rsid w:val="0073235C"/>
    <w:rsid w:val="007357D4"/>
    <w:rsid w:val="00735A36"/>
    <w:rsid w:val="007406BF"/>
    <w:rsid w:val="00750764"/>
    <w:rsid w:val="00751760"/>
    <w:rsid w:val="00753926"/>
    <w:rsid w:val="00790192"/>
    <w:rsid w:val="00791AE3"/>
    <w:rsid w:val="0079537E"/>
    <w:rsid w:val="0079668E"/>
    <w:rsid w:val="007A0D5E"/>
    <w:rsid w:val="007A686D"/>
    <w:rsid w:val="007C3E2C"/>
    <w:rsid w:val="007C4160"/>
    <w:rsid w:val="007C75F8"/>
    <w:rsid w:val="007D1E45"/>
    <w:rsid w:val="007E023D"/>
    <w:rsid w:val="007F0FBB"/>
    <w:rsid w:val="008055AA"/>
    <w:rsid w:val="0081307D"/>
    <w:rsid w:val="0081507F"/>
    <w:rsid w:val="0081783C"/>
    <w:rsid w:val="00821844"/>
    <w:rsid w:val="00822015"/>
    <w:rsid w:val="00841261"/>
    <w:rsid w:val="008520AF"/>
    <w:rsid w:val="008528BD"/>
    <w:rsid w:val="00854C16"/>
    <w:rsid w:val="00855933"/>
    <w:rsid w:val="008603CD"/>
    <w:rsid w:val="00872A0B"/>
    <w:rsid w:val="00876709"/>
    <w:rsid w:val="00896A12"/>
    <w:rsid w:val="00897884"/>
    <w:rsid w:val="008A1585"/>
    <w:rsid w:val="008A1607"/>
    <w:rsid w:val="008A1911"/>
    <w:rsid w:val="008A2341"/>
    <w:rsid w:val="008A5D5F"/>
    <w:rsid w:val="008A66F6"/>
    <w:rsid w:val="008B1E2D"/>
    <w:rsid w:val="008B5A42"/>
    <w:rsid w:val="008C3835"/>
    <w:rsid w:val="008C4674"/>
    <w:rsid w:val="008C5992"/>
    <w:rsid w:val="008D4D33"/>
    <w:rsid w:val="008D73C1"/>
    <w:rsid w:val="008E1C35"/>
    <w:rsid w:val="008E38DC"/>
    <w:rsid w:val="008F3BD0"/>
    <w:rsid w:val="009012D2"/>
    <w:rsid w:val="00905DD3"/>
    <w:rsid w:val="009202CF"/>
    <w:rsid w:val="00922E6F"/>
    <w:rsid w:val="00923E05"/>
    <w:rsid w:val="009324D2"/>
    <w:rsid w:val="009352F7"/>
    <w:rsid w:val="00947D43"/>
    <w:rsid w:val="00956BE0"/>
    <w:rsid w:val="00967054"/>
    <w:rsid w:val="00971112"/>
    <w:rsid w:val="00981A49"/>
    <w:rsid w:val="00982B8C"/>
    <w:rsid w:val="009A56D3"/>
    <w:rsid w:val="009B76E8"/>
    <w:rsid w:val="009B7D77"/>
    <w:rsid w:val="009C6432"/>
    <w:rsid w:val="009D1133"/>
    <w:rsid w:val="009D58DE"/>
    <w:rsid w:val="009E2E2D"/>
    <w:rsid w:val="009F11D7"/>
    <w:rsid w:val="009F5928"/>
    <w:rsid w:val="009F59B9"/>
    <w:rsid w:val="00A029B6"/>
    <w:rsid w:val="00A06428"/>
    <w:rsid w:val="00A07FE3"/>
    <w:rsid w:val="00A22D5C"/>
    <w:rsid w:val="00A426A7"/>
    <w:rsid w:val="00A46D9C"/>
    <w:rsid w:val="00A49CF8"/>
    <w:rsid w:val="00A712D7"/>
    <w:rsid w:val="00A74072"/>
    <w:rsid w:val="00A80F10"/>
    <w:rsid w:val="00A81D99"/>
    <w:rsid w:val="00A84B64"/>
    <w:rsid w:val="00A91B80"/>
    <w:rsid w:val="00A92B6A"/>
    <w:rsid w:val="00AA1D8E"/>
    <w:rsid w:val="00AA1E9C"/>
    <w:rsid w:val="00AA6EA6"/>
    <w:rsid w:val="00AA7B28"/>
    <w:rsid w:val="00AB466E"/>
    <w:rsid w:val="00AB4A5F"/>
    <w:rsid w:val="00AB70EB"/>
    <w:rsid w:val="00AC05A7"/>
    <w:rsid w:val="00AD238D"/>
    <w:rsid w:val="00AE0318"/>
    <w:rsid w:val="00AE26A1"/>
    <w:rsid w:val="00AF20CC"/>
    <w:rsid w:val="00B01017"/>
    <w:rsid w:val="00B154B1"/>
    <w:rsid w:val="00B24428"/>
    <w:rsid w:val="00B265C8"/>
    <w:rsid w:val="00B46D1C"/>
    <w:rsid w:val="00B47863"/>
    <w:rsid w:val="00B66359"/>
    <w:rsid w:val="00B8534C"/>
    <w:rsid w:val="00B85F8F"/>
    <w:rsid w:val="00B867DB"/>
    <w:rsid w:val="00B968E1"/>
    <w:rsid w:val="00BA0CCF"/>
    <w:rsid w:val="00BA1F50"/>
    <w:rsid w:val="00BA5FC2"/>
    <w:rsid w:val="00BB290E"/>
    <w:rsid w:val="00BB7256"/>
    <w:rsid w:val="00BC3436"/>
    <w:rsid w:val="00BC461A"/>
    <w:rsid w:val="00BD0B09"/>
    <w:rsid w:val="00BD281C"/>
    <w:rsid w:val="00BD73D9"/>
    <w:rsid w:val="00BE1342"/>
    <w:rsid w:val="00BF3E7F"/>
    <w:rsid w:val="00C04906"/>
    <w:rsid w:val="00C12297"/>
    <w:rsid w:val="00C23DFD"/>
    <w:rsid w:val="00C245E0"/>
    <w:rsid w:val="00C25161"/>
    <w:rsid w:val="00C25300"/>
    <w:rsid w:val="00C308F4"/>
    <w:rsid w:val="00C345AE"/>
    <w:rsid w:val="00C4284D"/>
    <w:rsid w:val="00C510CB"/>
    <w:rsid w:val="00C534C2"/>
    <w:rsid w:val="00C64321"/>
    <w:rsid w:val="00C72FD3"/>
    <w:rsid w:val="00C73A20"/>
    <w:rsid w:val="00C7762E"/>
    <w:rsid w:val="00C80047"/>
    <w:rsid w:val="00C80B62"/>
    <w:rsid w:val="00C812CE"/>
    <w:rsid w:val="00C8255A"/>
    <w:rsid w:val="00C85422"/>
    <w:rsid w:val="00C87B77"/>
    <w:rsid w:val="00C94982"/>
    <w:rsid w:val="00CA0F1B"/>
    <w:rsid w:val="00CA3606"/>
    <w:rsid w:val="00CB3B65"/>
    <w:rsid w:val="00CC01CA"/>
    <w:rsid w:val="00CE28E0"/>
    <w:rsid w:val="00CE5BDA"/>
    <w:rsid w:val="00CF019A"/>
    <w:rsid w:val="00CF02B5"/>
    <w:rsid w:val="00CF0C4E"/>
    <w:rsid w:val="00D01AE6"/>
    <w:rsid w:val="00D02341"/>
    <w:rsid w:val="00D07C02"/>
    <w:rsid w:val="00D2061E"/>
    <w:rsid w:val="00D22FE4"/>
    <w:rsid w:val="00D57A9D"/>
    <w:rsid w:val="00D57C2C"/>
    <w:rsid w:val="00D64C33"/>
    <w:rsid w:val="00D74913"/>
    <w:rsid w:val="00D825E3"/>
    <w:rsid w:val="00D835A8"/>
    <w:rsid w:val="00D85BAD"/>
    <w:rsid w:val="00D9104F"/>
    <w:rsid w:val="00D919AE"/>
    <w:rsid w:val="00D91C17"/>
    <w:rsid w:val="00D95F0C"/>
    <w:rsid w:val="00DA2DFA"/>
    <w:rsid w:val="00DB0B91"/>
    <w:rsid w:val="00DB25D5"/>
    <w:rsid w:val="00DB5A03"/>
    <w:rsid w:val="00DB7CE6"/>
    <w:rsid w:val="00DC468F"/>
    <w:rsid w:val="00DD2BCD"/>
    <w:rsid w:val="00DE4600"/>
    <w:rsid w:val="00DE557C"/>
    <w:rsid w:val="00DF4378"/>
    <w:rsid w:val="00DF4EFB"/>
    <w:rsid w:val="00E00834"/>
    <w:rsid w:val="00E06391"/>
    <w:rsid w:val="00E066A2"/>
    <w:rsid w:val="00E12EBD"/>
    <w:rsid w:val="00E22AD0"/>
    <w:rsid w:val="00E23884"/>
    <w:rsid w:val="00E24B0F"/>
    <w:rsid w:val="00E258EC"/>
    <w:rsid w:val="00E62414"/>
    <w:rsid w:val="00E71EF5"/>
    <w:rsid w:val="00E80B8E"/>
    <w:rsid w:val="00E8287D"/>
    <w:rsid w:val="00E90092"/>
    <w:rsid w:val="00E92A88"/>
    <w:rsid w:val="00E9683A"/>
    <w:rsid w:val="00F00707"/>
    <w:rsid w:val="00F02CEE"/>
    <w:rsid w:val="00F03E71"/>
    <w:rsid w:val="00F12827"/>
    <w:rsid w:val="00F35E3B"/>
    <w:rsid w:val="00F4707E"/>
    <w:rsid w:val="00F47B34"/>
    <w:rsid w:val="00F52C25"/>
    <w:rsid w:val="00F64FA5"/>
    <w:rsid w:val="00F709D3"/>
    <w:rsid w:val="00F75CFA"/>
    <w:rsid w:val="00F81B78"/>
    <w:rsid w:val="00FB17C4"/>
    <w:rsid w:val="00FC11CC"/>
    <w:rsid w:val="00FD5819"/>
    <w:rsid w:val="00FE080F"/>
    <w:rsid w:val="00FE5162"/>
    <w:rsid w:val="00FF424B"/>
    <w:rsid w:val="00FF6030"/>
    <w:rsid w:val="032CF07B"/>
    <w:rsid w:val="0A462D64"/>
    <w:rsid w:val="1DA66ABE"/>
    <w:rsid w:val="280F3D1F"/>
    <w:rsid w:val="363E3263"/>
    <w:rsid w:val="4158AA52"/>
    <w:rsid w:val="4B146224"/>
    <w:rsid w:val="526505D0"/>
    <w:rsid w:val="53C47163"/>
    <w:rsid w:val="5BCE796A"/>
    <w:rsid w:val="6E63004C"/>
    <w:rsid w:val="77BFBACA"/>
    <w:rsid w:val="7AF1B6E9"/>
    <w:rsid w:val="7E04B66F"/>
    <w:rsid w:val="7EA7D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D74F8"/>
  <w15:chartTrackingRefBased/>
  <w15:docId w15:val="{F865671A-CCEF-473F-8BE6-DA12F8154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192"/>
    <w:pPr>
      <w:tabs>
        <w:tab w:val="center" w:pos="4513"/>
        <w:tab w:val="right" w:pos="9026"/>
      </w:tabs>
    </w:pPr>
  </w:style>
  <w:style w:type="character" w:customStyle="1" w:styleId="HeaderChar">
    <w:name w:val="Header Char"/>
    <w:basedOn w:val="DefaultParagraphFont"/>
    <w:link w:val="Header"/>
    <w:uiPriority w:val="99"/>
    <w:rsid w:val="00790192"/>
  </w:style>
  <w:style w:type="paragraph" w:styleId="Footer">
    <w:name w:val="footer"/>
    <w:basedOn w:val="Normal"/>
    <w:link w:val="FooterChar"/>
    <w:uiPriority w:val="99"/>
    <w:unhideWhenUsed/>
    <w:rsid w:val="00790192"/>
    <w:pPr>
      <w:tabs>
        <w:tab w:val="center" w:pos="4513"/>
        <w:tab w:val="right" w:pos="9026"/>
      </w:tabs>
    </w:pPr>
  </w:style>
  <w:style w:type="character" w:customStyle="1" w:styleId="FooterChar">
    <w:name w:val="Footer Char"/>
    <w:basedOn w:val="DefaultParagraphFont"/>
    <w:link w:val="Footer"/>
    <w:uiPriority w:val="99"/>
    <w:rsid w:val="00790192"/>
  </w:style>
  <w:style w:type="paragraph" w:styleId="NormalWeb">
    <w:name w:val="Normal (Web)"/>
    <w:basedOn w:val="Normal"/>
    <w:uiPriority w:val="99"/>
    <w:unhideWhenUsed/>
    <w:rsid w:val="00F1282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B66359"/>
    <w:rPr>
      <w:color w:val="0563C1" w:themeColor="hyperlink"/>
      <w:u w:val="single"/>
    </w:rPr>
  </w:style>
  <w:style w:type="character" w:styleId="UnresolvedMention">
    <w:name w:val="Unresolved Mention"/>
    <w:basedOn w:val="DefaultParagraphFont"/>
    <w:uiPriority w:val="99"/>
    <w:semiHidden/>
    <w:unhideWhenUsed/>
    <w:rsid w:val="00B66359"/>
    <w:rPr>
      <w:color w:val="605E5C"/>
      <w:shd w:val="clear" w:color="auto" w:fill="E1DFDD"/>
    </w:rPr>
  </w:style>
  <w:style w:type="character" w:styleId="FollowedHyperlink">
    <w:name w:val="FollowedHyperlink"/>
    <w:basedOn w:val="DefaultParagraphFont"/>
    <w:uiPriority w:val="99"/>
    <w:semiHidden/>
    <w:unhideWhenUsed/>
    <w:rsid w:val="009D1133"/>
    <w:rPr>
      <w:color w:val="954F72" w:themeColor="followedHyperlink"/>
      <w:u w:val="single"/>
    </w:rPr>
  </w:style>
  <w:style w:type="paragraph" w:customStyle="1" w:styleId="paragraph">
    <w:name w:val="paragraph"/>
    <w:basedOn w:val="Normal"/>
    <w:rsid w:val="0041136A"/>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41136A"/>
  </w:style>
  <w:style w:type="character" w:customStyle="1" w:styleId="eop">
    <w:name w:val="eop"/>
    <w:basedOn w:val="DefaultParagraphFont"/>
    <w:rsid w:val="00411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39124">
      <w:bodyDiv w:val="1"/>
      <w:marLeft w:val="0"/>
      <w:marRight w:val="0"/>
      <w:marTop w:val="0"/>
      <w:marBottom w:val="0"/>
      <w:divBdr>
        <w:top w:val="none" w:sz="0" w:space="0" w:color="auto"/>
        <w:left w:val="none" w:sz="0" w:space="0" w:color="auto"/>
        <w:bottom w:val="none" w:sz="0" w:space="0" w:color="auto"/>
        <w:right w:val="none" w:sz="0" w:space="0" w:color="auto"/>
      </w:divBdr>
    </w:div>
    <w:div w:id="49692069">
      <w:bodyDiv w:val="1"/>
      <w:marLeft w:val="0"/>
      <w:marRight w:val="0"/>
      <w:marTop w:val="0"/>
      <w:marBottom w:val="0"/>
      <w:divBdr>
        <w:top w:val="none" w:sz="0" w:space="0" w:color="auto"/>
        <w:left w:val="none" w:sz="0" w:space="0" w:color="auto"/>
        <w:bottom w:val="none" w:sz="0" w:space="0" w:color="auto"/>
        <w:right w:val="none" w:sz="0" w:space="0" w:color="auto"/>
      </w:divBdr>
    </w:div>
    <w:div w:id="155073497">
      <w:bodyDiv w:val="1"/>
      <w:marLeft w:val="0"/>
      <w:marRight w:val="0"/>
      <w:marTop w:val="0"/>
      <w:marBottom w:val="0"/>
      <w:divBdr>
        <w:top w:val="none" w:sz="0" w:space="0" w:color="auto"/>
        <w:left w:val="none" w:sz="0" w:space="0" w:color="auto"/>
        <w:bottom w:val="none" w:sz="0" w:space="0" w:color="auto"/>
        <w:right w:val="none" w:sz="0" w:space="0" w:color="auto"/>
      </w:divBdr>
      <w:divsChild>
        <w:div w:id="155270837">
          <w:marLeft w:val="0"/>
          <w:marRight w:val="0"/>
          <w:marTop w:val="0"/>
          <w:marBottom w:val="0"/>
          <w:divBdr>
            <w:top w:val="none" w:sz="0" w:space="0" w:color="auto"/>
            <w:left w:val="none" w:sz="0" w:space="0" w:color="auto"/>
            <w:bottom w:val="none" w:sz="0" w:space="0" w:color="auto"/>
            <w:right w:val="none" w:sz="0" w:space="0" w:color="auto"/>
          </w:divBdr>
        </w:div>
        <w:div w:id="780220616">
          <w:marLeft w:val="0"/>
          <w:marRight w:val="0"/>
          <w:marTop w:val="0"/>
          <w:marBottom w:val="0"/>
          <w:divBdr>
            <w:top w:val="none" w:sz="0" w:space="0" w:color="auto"/>
            <w:left w:val="none" w:sz="0" w:space="0" w:color="auto"/>
            <w:bottom w:val="none" w:sz="0" w:space="0" w:color="auto"/>
            <w:right w:val="none" w:sz="0" w:space="0" w:color="auto"/>
          </w:divBdr>
        </w:div>
        <w:div w:id="1760056487">
          <w:marLeft w:val="0"/>
          <w:marRight w:val="0"/>
          <w:marTop w:val="0"/>
          <w:marBottom w:val="0"/>
          <w:divBdr>
            <w:top w:val="none" w:sz="0" w:space="0" w:color="auto"/>
            <w:left w:val="none" w:sz="0" w:space="0" w:color="auto"/>
            <w:bottom w:val="none" w:sz="0" w:space="0" w:color="auto"/>
            <w:right w:val="none" w:sz="0" w:space="0" w:color="auto"/>
          </w:divBdr>
        </w:div>
        <w:div w:id="463890878">
          <w:marLeft w:val="0"/>
          <w:marRight w:val="0"/>
          <w:marTop w:val="0"/>
          <w:marBottom w:val="0"/>
          <w:divBdr>
            <w:top w:val="none" w:sz="0" w:space="0" w:color="auto"/>
            <w:left w:val="none" w:sz="0" w:space="0" w:color="auto"/>
            <w:bottom w:val="none" w:sz="0" w:space="0" w:color="auto"/>
            <w:right w:val="none" w:sz="0" w:space="0" w:color="auto"/>
          </w:divBdr>
        </w:div>
        <w:div w:id="1080836190">
          <w:marLeft w:val="0"/>
          <w:marRight w:val="0"/>
          <w:marTop w:val="0"/>
          <w:marBottom w:val="0"/>
          <w:divBdr>
            <w:top w:val="none" w:sz="0" w:space="0" w:color="auto"/>
            <w:left w:val="none" w:sz="0" w:space="0" w:color="auto"/>
            <w:bottom w:val="none" w:sz="0" w:space="0" w:color="auto"/>
            <w:right w:val="none" w:sz="0" w:space="0" w:color="auto"/>
          </w:divBdr>
        </w:div>
        <w:div w:id="1710909387">
          <w:marLeft w:val="0"/>
          <w:marRight w:val="0"/>
          <w:marTop w:val="0"/>
          <w:marBottom w:val="0"/>
          <w:divBdr>
            <w:top w:val="none" w:sz="0" w:space="0" w:color="auto"/>
            <w:left w:val="none" w:sz="0" w:space="0" w:color="auto"/>
            <w:bottom w:val="none" w:sz="0" w:space="0" w:color="auto"/>
            <w:right w:val="none" w:sz="0" w:space="0" w:color="auto"/>
          </w:divBdr>
        </w:div>
      </w:divsChild>
    </w:div>
    <w:div w:id="170341534">
      <w:bodyDiv w:val="1"/>
      <w:marLeft w:val="0"/>
      <w:marRight w:val="0"/>
      <w:marTop w:val="0"/>
      <w:marBottom w:val="0"/>
      <w:divBdr>
        <w:top w:val="none" w:sz="0" w:space="0" w:color="auto"/>
        <w:left w:val="none" w:sz="0" w:space="0" w:color="auto"/>
        <w:bottom w:val="none" w:sz="0" w:space="0" w:color="auto"/>
        <w:right w:val="none" w:sz="0" w:space="0" w:color="auto"/>
      </w:divBdr>
    </w:div>
    <w:div w:id="183976986">
      <w:bodyDiv w:val="1"/>
      <w:marLeft w:val="0"/>
      <w:marRight w:val="0"/>
      <w:marTop w:val="0"/>
      <w:marBottom w:val="0"/>
      <w:divBdr>
        <w:top w:val="none" w:sz="0" w:space="0" w:color="auto"/>
        <w:left w:val="none" w:sz="0" w:space="0" w:color="auto"/>
        <w:bottom w:val="none" w:sz="0" w:space="0" w:color="auto"/>
        <w:right w:val="none" w:sz="0" w:space="0" w:color="auto"/>
      </w:divBdr>
      <w:divsChild>
        <w:div w:id="1238126585">
          <w:marLeft w:val="0"/>
          <w:marRight w:val="0"/>
          <w:marTop w:val="0"/>
          <w:marBottom w:val="0"/>
          <w:divBdr>
            <w:top w:val="none" w:sz="0" w:space="0" w:color="auto"/>
            <w:left w:val="none" w:sz="0" w:space="0" w:color="auto"/>
            <w:bottom w:val="none" w:sz="0" w:space="0" w:color="auto"/>
            <w:right w:val="none" w:sz="0" w:space="0" w:color="auto"/>
          </w:divBdr>
        </w:div>
        <w:div w:id="483669985">
          <w:marLeft w:val="0"/>
          <w:marRight w:val="0"/>
          <w:marTop w:val="0"/>
          <w:marBottom w:val="0"/>
          <w:divBdr>
            <w:top w:val="none" w:sz="0" w:space="0" w:color="auto"/>
            <w:left w:val="none" w:sz="0" w:space="0" w:color="auto"/>
            <w:bottom w:val="none" w:sz="0" w:space="0" w:color="auto"/>
            <w:right w:val="none" w:sz="0" w:space="0" w:color="auto"/>
          </w:divBdr>
        </w:div>
        <w:div w:id="1108550336">
          <w:marLeft w:val="0"/>
          <w:marRight w:val="0"/>
          <w:marTop w:val="0"/>
          <w:marBottom w:val="0"/>
          <w:divBdr>
            <w:top w:val="none" w:sz="0" w:space="0" w:color="auto"/>
            <w:left w:val="none" w:sz="0" w:space="0" w:color="auto"/>
            <w:bottom w:val="none" w:sz="0" w:space="0" w:color="auto"/>
            <w:right w:val="none" w:sz="0" w:space="0" w:color="auto"/>
          </w:divBdr>
        </w:div>
        <w:div w:id="1065295146">
          <w:marLeft w:val="0"/>
          <w:marRight w:val="0"/>
          <w:marTop w:val="0"/>
          <w:marBottom w:val="0"/>
          <w:divBdr>
            <w:top w:val="none" w:sz="0" w:space="0" w:color="auto"/>
            <w:left w:val="none" w:sz="0" w:space="0" w:color="auto"/>
            <w:bottom w:val="none" w:sz="0" w:space="0" w:color="auto"/>
            <w:right w:val="none" w:sz="0" w:space="0" w:color="auto"/>
          </w:divBdr>
        </w:div>
        <w:div w:id="1421947300">
          <w:marLeft w:val="0"/>
          <w:marRight w:val="0"/>
          <w:marTop w:val="0"/>
          <w:marBottom w:val="0"/>
          <w:divBdr>
            <w:top w:val="none" w:sz="0" w:space="0" w:color="auto"/>
            <w:left w:val="none" w:sz="0" w:space="0" w:color="auto"/>
            <w:bottom w:val="none" w:sz="0" w:space="0" w:color="auto"/>
            <w:right w:val="none" w:sz="0" w:space="0" w:color="auto"/>
          </w:divBdr>
        </w:div>
        <w:div w:id="134489641">
          <w:marLeft w:val="0"/>
          <w:marRight w:val="0"/>
          <w:marTop w:val="0"/>
          <w:marBottom w:val="0"/>
          <w:divBdr>
            <w:top w:val="none" w:sz="0" w:space="0" w:color="auto"/>
            <w:left w:val="none" w:sz="0" w:space="0" w:color="auto"/>
            <w:bottom w:val="none" w:sz="0" w:space="0" w:color="auto"/>
            <w:right w:val="none" w:sz="0" w:space="0" w:color="auto"/>
          </w:divBdr>
        </w:div>
      </w:divsChild>
    </w:div>
    <w:div w:id="521893543">
      <w:bodyDiv w:val="1"/>
      <w:marLeft w:val="0"/>
      <w:marRight w:val="0"/>
      <w:marTop w:val="0"/>
      <w:marBottom w:val="0"/>
      <w:divBdr>
        <w:top w:val="none" w:sz="0" w:space="0" w:color="auto"/>
        <w:left w:val="none" w:sz="0" w:space="0" w:color="auto"/>
        <w:bottom w:val="none" w:sz="0" w:space="0" w:color="auto"/>
        <w:right w:val="none" w:sz="0" w:space="0" w:color="auto"/>
      </w:divBdr>
      <w:divsChild>
        <w:div w:id="212667718">
          <w:marLeft w:val="0"/>
          <w:marRight w:val="0"/>
          <w:marTop w:val="0"/>
          <w:marBottom w:val="0"/>
          <w:divBdr>
            <w:top w:val="none" w:sz="0" w:space="0" w:color="auto"/>
            <w:left w:val="none" w:sz="0" w:space="0" w:color="auto"/>
            <w:bottom w:val="none" w:sz="0" w:space="0" w:color="auto"/>
            <w:right w:val="none" w:sz="0" w:space="0" w:color="auto"/>
          </w:divBdr>
        </w:div>
        <w:div w:id="1106002852">
          <w:marLeft w:val="0"/>
          <w:marRight w:val="0"/>
          <w:marTop w:val="0"/>
          <w:marBottom w:val="0"/>
          <w:divBdr>
            <w:top w:val="none" w:sz="0" w:space="0" w:color="auto"/>
            <w:left w:val="none" w:sz="0" w:space="0" w:color="auto"/>
            <w:bottom w:val="none" w:sz="0" w:space="0" w:color="auto"/>
            <w:right w:val="none" w:sz="0" w:space="0" w:color="auto"/>
          </w:divBdr>
        </w:div>
        <w:div w:id="55248798">
          <w:marLeft w:val="0"/>
          <w:marRight w:val="0"/>
          <w:marTop w:val="0"/>
          <w:marBottom w:val="0"/>
          <w:divBdr>
            <w:top w:val="none" w:sz="0" w:space="0" w:color="auto"/>
            <w:left w:val="none" w:sz="0" w:space="0" w:color="auto"/>
            <w:bottom w:val="none" w:sz="0" w:space="0" w:color="auto"/>
            <w:right w:val="none" w:sz="0" w:space="0" w:color="auto"/>
          </w:divBdr>
        </w:div>
        <w:div w:id="861941869">
          <w:marLeft w:val="0"/>
          <w:marRight w:val="0"/>
          <w:marTop w:val="0"/>
          <w:marBottom w:val="0"/>
          <w:divBdr>
            <w:top w:val="none" w:sz="0" w:space="0" w:color="auto"/>
            <w:left w:val="none" w:sz="0" w:space="0" w:color="auto"/>
            <w:bottom w:val="none" w:sz="0" w:space="0" w:color="auto"/>
            <w:right w:val="none" w:sz="0" w:space="0" w:color="auto"/>
          </w:divBdr>
        </w:div>
        <w:div w:id="1713571668">
          <w:marLeft w:val="0"/>
          <w:marRight w:val="0"/>
          <w:marTop w:val="0"/>
          <w:marBottom w:val="0"/>
          <w:divBdr>
            <w:top w:val="none" w:sz="0" w:space="0" w:color="auto"/>
            <w:left w:val="none" w:sz="0" w:space="0" w:color="auto"/>
            <w:bottom w:val="none" w:sz="0" w:space="0" w:color="auto"/>
            <w:right w:val="none" w:sz="0" w:space="0" w:color="auto"/>
          </w:divBdr>
        </w:div>
      </w:divsChild>
    </w:div>
    <w:div w:id="695230474">
      <w:bodyDiv w:val="1"/>
      <w:marLeft w:val="0"/>
      <w:marRight w:val="0"/>
      <w:marTop w:val="0"/>
      <w:marBottom w:val="0"/>
      <w:divBdr>
        <w:top w:val="none" w:sz="0" w:space="0" w:color="auto"/>
        <w:left w:val="none" w:sz="0" w:space="0" w:color="auto"/>
        <w:bottom w:val="none" w:sz="0" w:space="0" w:color="auto"/>
        <w:right w:val="none" w:sz="0" w:space="0" w:color="auto"/>
      </w:divBdr>
    </w:div>
    <w:div w:id="827132930">
      <w:bodyDiv w:val="1"/>
      <w:marLeft w:val="0"/>
      <w:marRight w:val="0"/>
      <w:marTop w:val="0"/>
      <w:marBottom w:val="0"/>
      <w:divBdr>
        <w:top w:val="none" w:sz="0" w:space="0" w:color="auto"/>
        <w:left w:val="none" w:sz="0" w:space="0" w:color="auto"/>
        <w:bottom w:val="none" w:sz="0" w:space="0" w:color="auto"/>
        <w:right w:val="none" w:sz="0" w:space="0" w:color="auto"/>
      </w:divBdr>
      <w:divsChild>
        <w:div w:id="2058697137">
          <w:marLeft w:val="0"/>
          <w:marRight w:val="0"/>
          <w:marTop w:val="0"/>
          <w:marBottom w:val="0"/>
          <w:divBdr>
            <w:top w:val="none" w:sz="0" w:space="0" w:color="auto"/>
            <w:left w:val="none" w:sz="0" w:space="0" w:color="auto"/>
            <w:bottom w:val="none" w:sz="0" w:space="0" w:color="auto"/>
            <w:right w:val="none" w:sz="0" w:space="0" w:color="auto"/>
          </w:divBdr>
        </w:div>
        <w:div w:id="1645160025">
          <w:marLeft w:val="0"/>
          <w:marRight w:val="0"/>
          <w:marTop w:val="0"/>
          <w:marBottom w:val="0"/>
          <w:divBdr>
            <w:top w:val="none" w:sz="0" w:space="0" w:color="auto"/>
            <w:left w:val="none" w:sz="0" w:space="0" w:color="auto"/>
            <w:bottom w:val="none" w:sz="0" w:space="0" w:color="auto"/>
            <w:right w:val="none" w:sz="0" w:space="0" w:color="auto"/>
          </w:divBdr>
        </w:div>
        <w:div w:id="1103381876">
          <w:marLeft w:val="0"/>
          <w:marRight w:val="0"/>
          <w:marTop w:val="0"/>
          <w:marBottom w:val="0"/>
          <w:divBdr>
            <w:top w:val="none" w:sz="0" w:space="0" w:color="auto"/>
            <w:left w:val="none" w:sz="0" w:space="0" w:color="auto"/>
            <w:bottom w:val="none" w:sz="0" w:space="0" w:color="auto"/>
            <w:right w:val="none" w:sz="0" w:space="0" w:color="auto"/>
          </w:divBdr>
        </w:div>
        <w:div w:id="191262040">
          <w:marLeft w:val="0"/>
          <w:marRight w:val="0"/>
          <w:marTop w:val="0"/>
          <w:marBottom w:val="0"/>
          <w:divBdr>
            <w:top w:val="none" w:sz="0" w:space="0" w:color="auto"/>
            <w:left w:val="none" w:sz="0" w:space="0" w:color="auto"/>
            <w:bottom w:val="none" w:sz="0" w:space="0" w:color="auto"/>
            <w:right w:val="none" w:sz="0" w:space="0" w:color="auto"/>
          </w:divBdr>
        </w:div>
        <w:div w:id="1831747280">
          <w:marLeft w:val="0"/>
          <w:marRight w:val="0"/>
          <w:marTop w:val="0"/>
          <w:marBottom w:val="0"/>
          <w:divBdr>
            <w:top w:val="none" w:sz="0" w:space="0" w:color="auto"/>
            <w:left w:val="none" w:sz="0" w:space="0" w:color="auto"/>
            <w:bottom w:val="none" w:sz="0" w:space="0" w:color="auto"/>
            <w:right w:val="none" w:sz="0" w:space="0" w:color="auto"/>
          </w:divBdr>
        </w:div>
        <w:div w:id="1408965899">
          <w:marLeft w:val="0"/>
          <w:marRight w:val="0"/>
          <w:marTop w:val="0"/>
          <w:marBottom w:val="0"/>
          <w:divBdr>
            <w:top w:val="none" w:sz="0" w:space="0" w:color="auto"/>
            <w:left w:val="none" w:sz="0" w:space="0" w:color="auto"/>
            <w:bottom w:val="none" w:sz="0" w:space="0" w:color="auto"/>
            <w:right w:val="none" w:sz="0" w:space="0" w:color="auto"/>
          </w:divBdr>
        </w:div>
      </w:divsChild>
    </w:div>
    <w:div w:id="844517571">
      <w:bodyDiv w:val="1"/>
      <w:marLeft w:val="0"/>
      <w:marRight w:val="0"/>
      <w:marTop w:val="0"/>
      <w:marBottom w:val="0"/>
      <w:divBdr>
        <w:top w:val="none" w:sz="0" w:space="0" w:color="auto"/>
        <w:left w:val="none" w:sz="0" w:space="0" w:color="auto"/>
        <w:bottom w:val="none" w:sz="0" w:space="0" w:color="auto"/>
        <w:right w:val="none" w:sz="0" w:space="0" w:color="auto"/>
      </w:divBdr>
    </w:div>
    <w:div w:id="1038701516">
      <w:bodyDiv w:val="1"/>
      <w:marLeft w:val="0"/>
      <w:marRight w:val="0"/>
      <w:marTop w:val="0"/>
      <w:marBottom w:val="0"/>
      <w:divBdr>
        <w:top w:val="none" w:sz="0" w:space="0" w:color="auto"/>
        <w:left w:val="none" w:sz="0" w:space="0" w:color="auto"/>
        <w:bottom w:val="none" w:sz="0" w:space="0" w:color="auto"/>
        <w:right w:val="none" w:sz="0" w:space="0" w:color="auto"/>
      </w:divBdr>
    </w:div>
    <w:div w:id="1216576633">
      <w:bodyDiv w:val="1"/>
      <w:marLeft w:val="0"/>
      <w:marRight w:val="0"/>
      <w:marTop w:val="0"/>
      <w:marBottom w:val="0"/>
      <w:divBdr>
        <w:top w:val="none" w:sz="0" w:space="0" w:color="auto"/>
        <w:left w:val="none" w:sz="0" w:space="0" w:color="auto"/>
        <w:bottom w:val="none" w:sz="0" w:space="0" w:color="auto"/>
        <w:right w:val="none" w:sz="0" w:space="0" w:color="auto"/>
      </w:divBdr>
      <w:divsChild>
        <w:div w:id="2079210869">
          <w:marLeft w:val="0"/>
          <w:marRight w:val="0"/>
          <w:marTop w:val="0"/>
          <w:marBottom w:val="0"/>
          <w:divBdr>
            <w:top w:val="none" w:sz="0" w:space="0" w:color="auto"/>
            <w:left w:val="none" w:sz="0" w:space="0" w:color="auto"/>
            <w:bottom w:val="none" w:sz="0" w:space="0" w:color="auto"/>
            <w:right w:val="none" w:sz="0" w:space="0" w:color="auto"/>
          </w:divBdr>
        </w:div>
        <w:div w:id="996230191">
          <w:marLeft w:val="0"/>
          <w:marRight w:val="0"/>
          <w:marTop w:val="0"/>
          <w:marBottom w:val="0"/>
          <w:divBdr>
            <w:top w:val="none" w:sz="0" w:space="0" w:color="auto"/>
            <w:left w:val="none" w:sz="0" w:space="0" w:color="auto"/>
            <w:bottom w:val="none" w:sz="0" w:space="0" w:color="auto"/>
            <w:right w:val="none" w:sz="0" w:space="0" w:color="auto"/>
          </w:divBdr>
        </w:div>
        <w:div w:id="1263949074">
          <w:marLeft w:val="0"/>
          <w:marRight w:val="0"/>
          <w:marTop w:val="0"/>
          <w:marBottom w:val="0"/>
          <w:divBdr>
            <w:top w:val="none" w:sz="0" w:space="0" w:color="auto"/>
            <w:left w:val="none" w:sz="0" w:space="0" w:color="auto"/>
            <w:bottom w:val="none" w:sz="0" w:space="0" w:color="auto"/>
            <w:right w:val="none" w:sz="0" w:space="0" w:color="auto"/>
          </w:divBdr>
        </w:div>
        <w:div w:id="724570658">
          <w:marLeft w:val="0"/>
          <w:marRight w:val="0"/>
          <w:marTop w:val="0"/>
          <w:marBottom w:val="0"/>
          <w:divBdr>
            <w:top w:val="none" w:sz="0" w:space="0" w:color="auto"/>
            <w:left w:val="none" w:sz="0" w:space="0" w:color="auto"/>
            <w:bottom w:val="none" w:sz="0" w:space="0" w:color="auto"/>
            <w:right w:val="none" w:sz="0" w:space="0" w:color="auto"/>
          </w:divBdr>
        </w:div>
        <w:div w:id="847448914">
          <w:marLeft w:val="0"/>
          <w:marRight w:val="0"/>
          <w:marTop w:val="0"/>
          <w:marBottom w:val="0"/>
          <w:divBdr>
            <w:top w:val="none" w:sz="0" w:space="0" w:color="auto"/>
            <w:left w:val="none" w:sz="0" w:space="0" w:color="auto"/>
            <w:bottom w:val="none" w:sz="0" w:space="0" w:color="auto"/>
            <w:right w:val="none" w:sz="0" w:space="0" w:color="auto"/>
          </w:divBdr>
        </w:div>
      </w:divsChild>
    </w:div>
    <w:div w:id="1286503067">
      <w:bodyDiv w:val="1"/>
      <w:marLeft w:val="0"/>
      <w:marRight w:val="0"/>
      <w:marTop w:val="0"/>
      <w:marBottom w:val="0"/>
      <w:divBdr>
        <w:top w:val="none" w:sz="0" w:space="0" w:color="auto"/>
        <w:left w:val="none" w:sz="0" w:space="0" w:color="auto"/>
        <w:bottom w:val="none" w:sz="0" w:space="0" w:color="auto"/>
        <w:right w:val="none" w:sz="0" w:space="0" w:color="auto"/>
      </w:divBdr>
    </w:div>
    <w:div w:id="1451318027">
      <w:bodyDiv w:val="1"/>
      <w:marLeft w:val="0"/>
      <w:marRight w:val="0"/>
      <w:marTop w:val="0"/>
      <w:marBottom w:val="0"/>
      <w:divBdr>
        <w:top w:val="none" w:sz="0" w:space="0" w:color="auto"/>
        <w:left w:val="none" w:sz="0" w:space="0" w:color="auto"/>
        <w:bottom w:val="none" w:sz="0" w:space="0" w:color="auto"/>
        <w:right w:val="none" w:sz="0" w:space="0" w:color="auto"/>
      </w:divBdr>
    </w:div>
    <w:div w:id="1498037255">
      <w:bodyDiv w:val="1"/>
      <w:marLeft w:val="0"/>
      <w:marRight w:val="0"/>
      <w:marTop w:val="0"/>
      <w:marBottom w:val="0"/>
      <w:divBdr>
        <w:top w:val="none" w:sz="0" w:space="0" w:color="auto"/>
        <w:left w:val="none" w:sz="0" w:space="0" w:color="auto"/>
        <w:bottom w:val="none" w:sz="0" w:space="0" w:color="auto"/>
        <w:right w:val="none" w:sz="0" w:space="0" w:color="auto"/>
      </w:divBdr>
      <w:divsChild>
        <w:div w:id="1519343568">
          <w:marLeft w:val="0"/>
          <w:marRight w:val="0"/>
          <w:marTop w:val="0"/>
          <w:marBottom w:val="0"/>
          <w:divBdr>
            <w:top w:val="none" w:sz="0" w:space="0" w:color="auto"/>
            <w:left w:val="none" w:sz="0" w:space="0" w:color="auto"/>
            <w:bottom w:val="none" w:sz="0" w:space="0" w:color="auto"/>
            <w:right w:val="none" w:sz="0" w:space="0" w:color="auto"/>
          </w:divBdr>
        </w:div>
        <w:div w:id="1520318528">
          <w:marLeft w:val="0"/>
          <w:marRight w:val="0"/>
          <w:marTop w:val="0"/>
          <w:marBottom w:val="0"/>
          <w:divBdr>
            <w:top w:val="none" w:sz="0" w:space="0" w:color="auto"/>
            <w:left w:val="none" w:sz="0" w:space="0" w:color="auto"/>
            <w:bottom w:val="none" w:sz="0" w:space="0" w:color="auto"/>
            <w:right w:val="none" w:sz="0" w:space="0" w:color="auto"/>
          </w:divBdr>
        </w:div>
        <w:div w:id="69887363">
          <w:marLeft w:val="0"/>
          <w:marRight w:val="0"/>
          <w:marTop w:val="0"/>
          <w:marBottom w:val="0"/>
          <w:divBdr>
            <w:top w:val="none" w:sz="0" w:space="0" w:color="auto"/>
            <w:left w:val="none" w:sz="0" w:space="0" w:color="auto"/>
            <w:bottom w:val="none" w:sz="0" w:space="0" w:color="auto"/>
            <w:right w:val="none" w:sz="0" w:space="0" w:color="auto"/>
          </w:divBdr>
        </w:div>
        <w:div w:id="1934316102">
          <w:marLeft w:val="0"/>
          <w:marRight w:val="0"/>
          <w:marTop w:val="0"/>
          <w:marBottom w:val="0"/>
          <w:divBdr>
            <w:top w:val="none" w:sz="0" w:space="0" w:color="auto"/>
            <w:left w:val="none" w:sz="0" w:space="0" w:color="auto"/>
            <w:bottom w:val="none" w:sz="0" w:space="0" w:color="auto"/>
            <w:right w:val="none" w:sz="0" w:space="0" w:color="auto"/>
          </w:divBdr>
        </w:div>
        <w:div w:id="1687053047">
          <w:marLeft w:val="0"/>
          <w:marRight w:val="0"/>
          <w:marTop w:val="0"/>
          <w:marBottom w:val="0"/>
          <w:divBdr>
            <w:top w:val="none" w:sz="0" w:space="0" w:color="auto"/>
            <w:left w:val="none" w:sz="0" w:space="0" w:color="auto"/>
            <w:bottom w:val="none" w:sz="0" w:space="0" w:color="auto"/>
            <w:right w:val="none" w:sz="0" w:space="0" w:color="auto"/>
          </w:divBdr>
        </w:div>
        <w:div w:id="1026567400">
          <w:marLeft w:val="0"/>
          <w:marRight w:val="0"/>
          <w:marTop w:val="0"/>
          <w:marBottom w:val="0"/>
          <w:divBdr>
            <w:top w:val="none" w:sz="0" w:space="0" w:color="auto"/>
            <w:left w:val="none" w:sz="0" w:space="0" w:color="auto"/>
            <w:bottom w:val="none" w:sz="0" w:space="0" w:color="auto"/>
            <w:right w:val="none" w:sz="0" w:space="0" w:color="auto"/>
          </w:divBdr>
        </w:div>
      </w:divsChild>
    </w:div>
    <w:div w:id="1525943349">
      <w:bodyDiv w:val="1"/>
      <w:marLeft w:val="0"/>
      <w:marRight w:val="0"/>
      <w:marTop w:val="0"/>
      <w:marBottom w:val="0"/>
      <w:divBdr>
        <w:top w:val="none" w:sz="0" w:space="0" w:color="auto"/>
        <w:left w:val="none" w:sz="0" w:space="0" w:color="auto"/>
        <w:bottom w:val="none" w:sz="0" w:space="0" w:color="auto"/>
        <w:right w:val="none" w:sz="0" w:space="0" w:color="auto"/>
      </w:divBdr>
    </w:div>
    <w:div w:id="1554075842">
      <w:bodyDiv w:val="1"/>
      <w:marLeft w:val="0"/>
      <w:marRight w:val="0"/>
      <w:marTop w:val="0"/>
      <w:marBottom w:val="0"/>
      <w:divBdr>
        <w:top w:val="none" w:sz="0" w:space="0" w:color="auto"/>
        <w:left w:val="none" w:sz="0" w:space="0" w:color="auto"/>
        <w:bottom w:val="none" w:sz="0" w:space="0" w:color="auto"/>
        <w:right w:val="none" w:sz="0" w:space="0" w:color="auto"/>
      </w:divBdr>
    </w:div>
    <w:div w:id="1903559802">
      <w:bodyDiv w:val="1"/>
      <w:marLeft w:val="0"/>
      <w:marRight w:val="0"/>
      <w:marTop w:val="0"/>
      <w:marBottom w:val="0"/>
      <w:divBdr>
        <w:top w:val="none" w:sz="0" w:space="0" w:color="auto"/>
        <w:left w:val="none" w:sz="0" w:space="0" w:color="auto"/>
        <w:bottom w:val="none" w:sz="0" w:space="0" w:color="auto"/>
        <w:right w:val="none" w:sz="0" w:space="0" w:color="auto"/>
      </w:divBdr>
    </w:div>
    <w:div w:id="1933468909">
      <w:bodyDiv w:val="1"/>
      <w:marLeft w:val="0"/>
      <w:marRight w:val="0"/>
      <w:marTop w:val="0"/>
      <w:marBottom w:val="0"/>
      <w:divBdr>
        <w:top w:val="none" w:sz="0" w:space="0" w:color="auto"/>
        <w:left w:val="none" w:sz="0" w:space="0" w:color="auto"/>
        <w:bottom w:val="none" w:sz="0" w:space="0" w:color="auto"/>
        <w:right w:val="none" w:sz="0" w:space="0" w:color="auto"/>
      </w:divBdr>
    </w:div>
    <w:div w:id="206413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mailto:bps@burstowparkschool.org" TargetMode="External"/><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bps@burstowparkschool.org" TargetMode="External"/><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hyperlink" Target="https://burstowparkschool.org/" TargetMode="External"/><Relationship Id="rId20" Type="http://schemas.openxmlformats.org/officeDocument/2006/relationships/image" Target="media/image6.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hyperlink" Target="https://burstowparkschool.org/" TargetMode="External"/><Relationship Id="rId23" Type="http://schemas.openxmlformats.org/officeDocument/2006/relationships/image" Target="media/image9.png"/><Relationship Id="rId28"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facebook.com/profile.php?id=61558169128136" TargetMode="External"/><Relationship Id="rId22" Type="http://schemas.openxmlformats.org/officeDocument/2006/relationships/image" Target="media/image8.png"/><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OneDrive%20-%20Burstow%20Park%20School\Desktop\TEMPLATES%202024\Template%20Single%20Page%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444567BE12D04A9D8A0DB433630157" ma:contentTypeVersion="12" ma:contentTypeDescription="Create a new document." ma:contentTypeScope="" ma:versionID="601d2ca577cbf1a3853826c6b0e7f2fb">
  <xsd:schema xmlns:xsd="http://www.w3.org/2001/XMLSchema" xmlns:xs="http://www.w3.org/2001/XMLSchema" xmlns:p="http://schemas.microsoft.com/office/2006/metadata/properties" xmlns:ns3="039fc1bc-ab4c-4554-a15f-c0958071076d" targetNamespace="http://schemas.microsoft.com/office/2006/metadata/properties" ma:root="true" ma:fieldsID="56636c923ccf04978e2958780c29ef33" ns3:_="">
    <xsd:import namespace="039fc1bc-ab4c-4554-a15f-c0958071076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SystemTags" minOccurs="0"/>
                <xsd:element ref="ns3:MediaLengthInSecond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fc1bc-ab4c-4554-a15f-c095807107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039fc1bc-ab4c-4554-a15f-c0958071076d" xsi:nil="true"/>
  </documentManagement>
</p:properties>
</file>

<file path=customXml/itemProps1.xml><?xml version="1.0" encoding="utf-8"?>
<ds:datastoreItem xmlns:ds="http://schemas.openxmlformats.org/officeDocument/2006/customXml" ds:itemID="{54DC4F1E-9957-454E-96AE-0A151AF0B03F}">
  <ds:schemaRefs>
    <ds:schemaRef ds:uri="http://schemas.microsoft.com/sharepoint/v3/contenttype/forms"/>
  </ds:schemaRefs>
</ds:datastoreItem>
</file>

<file path=customXml/itemProps2.xml><?xml version="1.0" encoding="utf-8"?>
<ds:datastoreItem xmlns:ds="http://schemas.openxmlformats.org/officeDocument/2006/customXml" ds:itemID="{E4AE6CB1-A354-4052-BE10-CCD3486B0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9fc1bc-ab4c-4554-a15f-c095807107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4ABCD1-2659-4293-96AE-E7277CC5EB5E}">
  <ds:schemaRefs>
    <ds:schemaRef ds:uri="http://schemas.openxmlformats.org/officeDocument/2006/bibliography"/>
  </ds:schemaRefs>
</ds:datastoreItem>
</file>

<file path=customXml/itemProps4.xml><?xml version="1.0" encoding="utf-8"?>
<ds:datastoreItem xmlns:ds="http://schemas.openxmlformats.org/officeDocument/2006/customXml" ds:itemID="{D361DCF8-6C7C-4696-8791-C7C11141630B}">
  <ds:schemaRefs>
    <ds:schemaRef ds:uri="http://schemas.openxmlformats.org/package/2006/metadata/core-properties"/>
    <ds:schemaRef ds:uri="http://schemas.microsoft.com/office/2006/documentManagement/types"/>
    <ds:schemaRef ds:uri="http://purl.org/dc/elements/1.1/"/>
    <ds:schemaRef ds:uri="http://purl.org/dc/terms/"/>
    <ds:schemaRef ds:uri="http://www.w3.org/XML/1998/namespace"/>
    <ds:schemaRef ds:uri="039fc1bc-ab4c-4554-a15f-c0958071076d"/>
    <ds:schemaRef ds:uri="http://schemas.microsoft.com/office/infopath/2007/PartnerControl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Template Single Page Letter</Template>
  <TotalTime>0</TotalTime>
  <Pages>8</Pages>
  <Words>667</Words>
  <Characters>3806</Characters>
  <Application>Microsoft Office Word</Application>
  <DocSecurity>0</DocSecurity>
  <Lines>31</Lines>
  <Paragraphs>8</Paragraphs>
  <ScaleCrop>false</ScaleCrop>
  <Company/>
  <LinksUpToDate>false</LinksUpToDate>
  <CharactersWithSpaces>4465</CharactersWithSpaces>
  <SharedDoc>false</SharedDoc>
  <HLinks>
    <vt:vector size="12" baseType="variant">
      <vt:variant>
        <vt:i4>131129</vt:i4>
      </vt:variant>
      <vt:variant>
        <vt:i4>3</vt:i4>
      </vt:variant>
      <vt:variant>
        <vt:i4>0</vt:i4>
      </vt:variant>
      <vt:variant>
        <vt:i4>5</vt:i4>
      </vt:variant>
      <vt:variant>
        <vt:lpwstr>mailto:bps@burstowparkschool.org</vt:lpwstr>
      </vt:variant>
      <vt:variant>
        <vt:lpwstr/>
      </vt:variant>
      <vt:variant>
        <vt:i4>8192049</vt:i4>
      </vt:variant>
      <vt:variant>
        <vt:i4>0</vt:i4>
      </vt:variant>
      <vt:variant>
        <vt:i4>0</vt:i4>
      </vt:variant>
      <vt:variant>
        <vt:i4>5</vt:i4>
      </vt:variant>
      <vt:variant>
        <vt:lpwstr>https://burstowparkschool.org/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Toby Slaughter</cp:lastModifiedBy>
  <cp:revision>2</cp:revision>
  <cp:lastPrinted>2024-05-21T15:02:00Z</cp:lastPrinted>
  <dcterms:created xsi:type="dcterms:W3CDTF">2025-04-03T21:53:00Z</dcterms:created>
  <dcterms:modified xsi:type="dcterms:W3CDTF">2025-04-03T21:53:00Z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0x0101006E444567BE12D04A9D8A0DB433630157</vt:lpwstr>
  </property>
</Properties>
</file>